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right"/>
        <w:tblBorders>
          <w:insideH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8838"/>
      </w:tblGrid>
      <w:tr w:rsidR="00736728" w14:paraId="0AF533BD" w14:textId="77777777">
        <w:trPr>
          <w:tblHeader/>
          <w:jc w:val="right"/>
        </w:trPr>
        <w:tc>
          <w:tcPr>
            <w:tcW w:w="8838" w:type="dxa"/>
          </w:tcPr>
          <w:p w14:paraId="4B72B777" w14:textId="77777777" w:rsidR="00736728" w:rsidRDefault="00156413">
            <w:pPr>
              <w:pStyle w:val="YourName"/>
            </w:pPr>
            <w:r>
              <w:t>Asen Tsvetkov</w:t>
            </w:r>
          </w:p>
        </w:tc>
      </w:tr>
      <w:tr w:rsidR="00736728" w14:paraId="3F4B3AE7" w14:textId="77777777" w:rsidTr="005F21EB">
        <w:trPr>
          <w:trHeight w:val="233"/>
          <w:tblHeader/>
          <w:jc w:val="right"/>
        </w:trPr>
        <w:tc>
          <w:tcPr>
            <w:tcW w:w="8838" w:type="dxa"/>
          </w:tcPr>
          <w:p w14:paraId="7BCE9586" w14:textId="77777777" w:rsidR="00736728" w:rsidRDefault="00F0760D" w:rsidP="00F32857">
            <w:pPr>
              <w:pStyle w:val="ContactInfo"/>
            </w:pPr>
            <w:r>
              <w:t xml:space="preserve">Bul Cherni </w:t>
            </w:r>
            <w:proofErr w:type="spellStart"/>
            <w:r>
              <w:t>Vryh</w:t>
            </w:r>
            <w:proofErr w:type="spellEnd"/>
            <w:r>
              <w:t xml:space="preserve"> 25 </w:t>
            </w:r>
            <w:proofErr w:type="spellStart"/>
            <w:r>
              <w:t>ent</w:t>
            </w:r>
            <w:proofErr w:type="spellEnd"/>
            <w:r>
              <w:t xml:space="preserve"> G ap5, Sofia, 142</w:t>
            </w:r>
            <w:r w:rsidR="00156413">
              <w:t>1 Bulgaria</w:t>
            </w:r>
            <w:r w:rsidR="00736728">
              <w:t xml:space="preserve"> </w:t>
            </w:r>
            <w:r w:rsidR="00F32857">
              <w:t xml:space="preserve">+359 </w:t>
            </w:r>
            <w:r w:rsidR="00156413">
              <w:t>88</w:t>
            </w:r>
            <w:r>
              <w:t>8 806 753</w:t>
            </w:r>
            <w:r w:rsidR="00156413">
              <w:t xml:space="preserve"> </w:t>
            </w:r>
            <w:hyperlink r:id="rId8" w:history="1">
              <w:r w:rsidR="00156413" w:rsidRPr="00540DAA">
                <w:rPr>
                  <w:rStyle w:val="Hyperlink"/>
                </w:rPr>
                <w:t>asen.tsvetkov@gmail.com</w:t>
              </w:r>
            </w:hyperlink>
          </w:p>
        </w:tc>
      </w:tr>
    </w:tbl>
    <w:p w14:paraId="441F8842" w14:textId="77777777" w:rsidR="00736728" w:rsidRDefault="00736728"/>
    <w:tbl>
      <w:tblPr>
        <w:tblW w:w="0" w:type="auto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160"/>
        <w:gridCol w:w="6667"/>
      </w:tblGrid>
      <w:tr w:rsidR="00736728" w14:paraId="2F5A3856" w14:textId="77777777">
        <w:tc>
          <w:tcPr>
            <w:tcW w:w="2160" w:type="dxa"/>
          </w:tcPr>
          <w:p w14:paraId="08BB2BBD" w14:textId="77777777" w:rsidR="00736728" w:rsidRDefault="00736728">
            <w:pPr>
              <w:pStyle w:val="Heading1"/>
            </w:pPr>
            <w:r>
              <w:t>Objective</w:t>
            </w:r>
          </w:p>
        </w:tc>
        <w:tc>
          <w:tcPr>
            <w:tcW w:w="6667" w:type="dxa"/>
          </w:tcPr>
          <w:p w14:paraId="0F89AA62" w14:textId="57146334" w:rsidR="00736728" w:rsidRDefault="00F7599F">
            <w:pPr>
              <w:pStyle w:val="BodyText1"/>
            </w:pPr>
            <w:r>
              <w:t>L</w:t>
            </w:r>
            <w:r w:rsidR="00465A1C">
              <w:t>eading my own team</w:t>
            </w:r>
          </w:p>
        </w:tc>
      </w:tr>
      <w:tr w:rsidR="00736728" w14:paraId="64119F6A" w14:textId="77777777">
        <w:tc>
          <w:tcPr>
            <w:tcW w:w="2160" w:type="dxa"/>
          </w:tcPr>
          <w:p w14:paraId="333000B4" w14:textId="77777777" w:rsidR="00736728" w:rsidRDefault="00736728">
            <w:pPr>
              <w:pStyle w:val="Heading1"/>
            </w:pPr>
            <w:r>
              <w:t>Experience</w:t>
            </w:r>
          </w:p>
        </w:tc>
        <w:tc>
          <w:tcPr>
            <w:tcW w:w="6667" w:type="dxa"/>
          </w:tcPr>
          <w:p w14:paraId="788B0B05" w14:textId="77777777" w:rsidR="00F7599F" w:rsidRDefault="00F7599F" w:rsidP="00F7599F">
            <w:pPr>
              <w:pStyle w:val="BodyText1"/>
            </w:pPr>
            <w:r>
              <w:br/>
              <w:t>Senior Level designer</w:t>
            </w:r>
          </w:p>
          <w:p w14:paraId="0932A7B8" w14:textId="356FC7F9" w:rsidR="00F7599F" w:rsidRDefault="00F7599F" w:rsidP="00F7599F">
            <w:pPr>
              <w:pStyle w:val="BodyText"/>
            </w:pPr>
            <w:r>
              <w:t xml:space="preserve">09.2023 - present, </w:t>
            </w:r>
            <w:proofErr w:type="spellStart"/>
            <w:r>
              <w:t>Techland</w:t>
            </w:r>
            <w:proofErr w:type="spellEnd"/>
            <w:r>
              <w:t xml:space="preserve">, Warsaw, Poland </w:t>
            </w:r>
          </w:p>
          <w:p w14:paraId="7758FCB5" w14:textId="77777777" w:rsidR="00F7599F" w:rsidRDefault="00F7599F" w:rsidP="00F7599F">
            <w:pPr>
              <w:pStyle w:val="BulletedList"/>
            </w:pPr>
            <w:r>
              <w:t>Writing level design documentation</w:t>
            </w:r>
          </w:p>
          <w:p w14:paraId="2BE394CE" w14:textId="77777777" w:rsidR="00F7599F" w:rsidRDefault="00F7599F" w:rsidP="00F7599F">
            <w:pPr>
              <w:pStyle w:val="BulletedList"/>
            </w:pPr>
            <w:r>
              <w:t>Creating level environments and game content</w:t>
            </w:r>
          </w:p>
          <w:p w14:paraId="621937D5" w14:textId="7B6F4779" w:rsidR="00F7599F" w:rsidRDefault="00F7599F" w:rsidP="00F7599F">
            <w:pPr>
              <w:pStyle w:val="BulletedList"/>
            </w:pPr>
            <w:r>
              <w:t>Testing and designing new features</w:t>
            </w:r>
            <w:r w:rsidR="00E92573">
              <w:t xml:space="preserve"> and Gameplay objects</w:t>
            </w:r>
          </w:p>
          <w:p w14:paraId="7BF3E59B" w14:textId="496BAAB9" w:rsidR="003C5E56" w:rsidRDefault="003C5E56" w:rsidP="003C5E56">
            <w:pPr>
              <w:pStyle w:val="BodyText1"/>
            </w:pPr>
            <w:r>
              <w:t>Senior Level designer</w:t>
            </w:r>
          </w:p>
          <w:p w14:paraId="56BC619F" w14:textId="016BB79B" w:rsidR="003C5E56" w:rsidRDefault="003C5E56" w:rsidP="003C5E56">
            <w:pPr>
              <w:pStyle w:val="BodyText"/>
            </w:pPr>
            <w:r>
              <w:t xml:space="preserve">08.2021 </w:t>
            </w:r>
            <w:r w:rsidR="00F7599F">
              <w:t>–</w:t>
            </w:r>
            <w:r>
              <w:t xml:space="preserve"> </w:t>
            </w:r>
            <w:r w:rsidR="00F7599F">
              <w:t>06.2023</w:t>
            </w:r>
            <w:r>
              <w:t xml:space="preserve">, Scavengers, Montreal, Canada </w:t>
            </w:r>
          </w:p>
          <w:p w14:paraId="13F9E369" w14:textId="77777777" w:rsidR="003C5E56" w:rsidRDefault="003C5E56" w:rsidP="003C5E56">
            <w:pPr>
              <w:pStyle w:val="BulletedList"/>
            </w:pPr>
            <w:r>
              <w:t>Writing level design documentation</w:t>
            </w:r>
          </w:p>
          <w:p w14:paraId="7495F408" w14:textId="77777777" w:rsidR="003C5E56" w:rsidRDefault="003C5E56" w:rsidP="003C5E56">
            <w:pPr>
              <w:pStyle w:val="BulletedList"/>
            </w:pPr>
            <w:r>
              <w:t>Creating level environments and game content</w:t>
            </w:r>
          </w:p>
          <w:p w14:paraId="705FC13D" w14:textId="33EE0803" w:rsidR="003C5E56" w:rsidRDefault="003C5E56" w:rsidP="003C5E56">
            <w:pPr>
              <w:pStyle w:val="BodyText1"/>
            </w:pPr>
            <w:r>
              <w:t>Senior Level designer</w:t>
            </w:r>
          </w:p>
          <w:p w14:paraId="24852D22" w14:textId="35E61AF5" w:rsidR="003C5E56" w:rsidRDefault="003C5E56" w:rsidP="003C5E56">
            <w:pPr>
              <w:pStyle w:val="BodyText"/>
            </w:pPr>
            <w:r>
              <w:t>04.2018 – 08.2021, Ubisoft PLC, Sofia, Bulgaria</w:t>
            </w:r>
          </w:p>
          <w:p w14:paraId="24214174" w14:textId="77777777" w:rsidR="003C5E56" w:rsidRDefault="003C5E56" w:rsidP="003C5E56">
            <w:pPr>
              <w:pStyle w:val="BulletedList"/>
            </w:pPr>
            <w:r>
              <w:t>Writing level design documentation</w:t>
            </w:r>
          </w:p>
          <w:p w14:paraId="2AD8B949" w14:textId="77777777" w:rsidR="003C5E56" w:rsidRDefault="003C5E56" w:rsidP="003C5E56">
            <w:pPr>
              <w:pStyle w:val="BulletedList"/>
            </w:pPr>
            <w:r>
              <w:t>Creating level environments and game content</w:t>
            </w:r>
          </w:p>
          <w:p w14:paraId="5748FD8F" w14:textId="77777777" w:rsidR="003C5E56" w:rsidRDefault="003C5E56" w:rsidP="003C5E56">
            <w:pPr>
              <w:pStyle w:val="BulletedList"/>
            </w:pPr>
            <w:r>
              <w:t>Suggesting tool upgrades</w:t>
            </w:r>
          </w:p>
          <w:p w14:paraId="26344133" w14:textId="77777777" w:rsidR="003C5E56" w:rsidRDefault="003C5E56" w:rsidP="003C5E56">
            <w:pPr>
              <w:pStyle w:val="BulletedList"/>
            </w:pPr>
            <w:r>
              <w:t>Leading a team of 4 people</w:t>
            </w:r>
          </w:p>
          <w:p w14:paraId="5397BB7A" w14:textId="0CAF7224" w:rsidR="00A1435B" w:rsidRDefault="00A1435B" w:rsidP="00A1435B">
            <w:pPr>
              <w:pStyle w:val="BodyText1"/>
            </w:pPr>
            <w:r>
              <w:t>Level designer</w:t>
            </w:r>
          </w:p>
          <w:p w14:paraId="7F001919" w14:textId="2E945C76" w:rsidR="00A1435B" w:rsidRDefault="00A1435B" w:rsidP="00A1435B">
            <w:pPr>
              <w:pStyle w:val="BodyText"/>
            </w:pPr>
            <w:r>
              <w:t>04.2008 -</w:t>
            </w:r>
            <w:r w:rsidR="003C5E56">
              <w:t>04.2018</w:t>
            </w:r>
            <w:r>
              <w:t>, Ubisoft PLC, Sofia, Bulgaria</w:t>
            </w:r>
          </w:p>
          <w:p w14:paraId="41CFD5DC" w14:textId="77777777" w:rsidR="00A1435B" w:rsidRDefault="00A1435B" w:rsidP="00A1435B">
            <w:pPr>
              <w:pStyle w:val="BulletedList"/>
            </w:pPr>
            <w:r>
              <w:t>Writing level design documentation</w:t>
            </w:r>
          </w:p>
          <w:p w14:paraId="5D4C2379" w14:textId="77777777" w:rsidR="00A1435B" w:rsidRDefault="00A1435B" w:rsidP="00A1435B">
            <w:pPr>
              <w:pStyle w:val="BulletedList"/>
            </w:pPr>
            <w:r>
              <w:t>Creating level environments and game content</w:t>
            </w:r>
          </w:p>
          <w:p w14:paraId="2DAA95A0" w14:textId="77777777" w:rsidR="00A1435B" w:rsidRDefault="00A1435B" w:rsidP="00A1435B">
            <w:pPr>
              <w:pStyle w:val="BodyText1"/>
            </w:pPr>
            <w:r>
              <w:t>System administrator</w:t>
            </w:r>
          </w:p>
          <w:p w14:paraId="043AD69F" w14:textId="77777777" w:rsidR="00A1435B" w:rsidRDefault="00A1435B" w:rsidP="00A1435B">
            <w:pPr>
              <w:pStyle w:val="BodyText"/>
            </w:pPr>
            <w:r>
              <w:t xml:space="preserve">09.2007 – 04.2008, </w:t>
            </w:r>
            <w:proofErr w:type="spellStart"/>
            <w:r>
              <w:t>CnSys</w:t>
            </w:r>
            <w:proofErr w:type="spellEnd"/>
            <w:r>
              <w:t xml:space="preserve"> PLC, Sofia, Bulgaria</w:t>
            </w:r>
          </w:p>
          <w:p w14:paraId="60484DC7" w14:textId="77777777" w:rsidR="00A1435B" w:rsidRDefault="00A1435B" w:rsidP="00A1435B">
            <w:pPr>
              <w:pStyle w:val="BulletedList"/>
            </w:pPr>
            <w:r>
              <w:t>Project documentation writing</w:t>
            </w:r>
          </w:p>
          <w:p w14:paraId="50DCB817" w14:textId="77777777" w:rsidR="00A1435B" w:rsidRDefault="00A1435B" w:rsidP="00A1435B">
            <w:pPr>
              <w:pStyle w:val="BulletedList"/>
            </w:pPr>
            <w:r>
              <w:t>User Guide writing</w:t>
            </w:r>
          </w:p>
          <w:p w14:paraId="3E8F1A4E" w14:textId="77777777" w:rsidR="00A1435B" w:rsidRDefault="00A1435B" w:rsidP="00A1435B">
            <w:pPr>
              <w:pStyle w:val="BulletedList"/>
            </w:pPr>
            <w:r>
              <w:t>System management</w:t>
            </w:r>
          </w:p>
          <w:p w14:paraId="12F0F4E9" w14:textId="77777777" w:rsidR="00A1435B" w:rsidRDefault="00A1435B" w:rsidP="00A1435B">
            <w:pPr>
              <w:pStyle w:val="BodyText1"/>
            </w:pPr>
            <w:r>
              <w:t>Help desk Operator</w:t>
            </w:r>
          </w:p>
          <w:p w14:paraId="40F04890" w14:textId="77777777" w:rsidR="00A1435B" w:rsidRDefault="00A1435B" w:rsidP="00A1435B">
            <w:pPr>
              <w:pStyle w:val="BodyText"/>
            </w:pPr>
            <w:r>
              <w:t xml:space="preserve">02.2006 - 09.2007, </w:t>
            </w:r>
            <w:smartTag w:uri="urn:schemas-microsoft-com:office:smarttags" w:element="country-region">
              <w:r>
                <w:t>Bulgaria</w:t>
              </w:r>
            </w:smartTag>
            <w:r>
              <w:t xml:space="preserve"> Online Ltd, </w:t>
            </w:r>
            <w:smartTag w:uri="urn:schemas-microsoft-com:office:smarttags" w:element="place">
              <w:smartTag w:uri="urn:schemas-microsoft-com:office:smarttags" w:element="City">
                <w:r>
                  <w:t>Sofia</w:t>
                </w:r>
              </w:smartTag>
              <w:r>
                <w:t xml:space="preserve">, </w:t>
              </w:r>
              <w:smartTag w:uri="urn:schemas-microsoft-com:office:smarttags" w:element="country-region">
                <w:r>
                  <w:t>Bulgaria</w:t>
                </w:r>
              </w:smartTag>
            </w:smartTag>
          </w:p>
          <w:p w14:paraId="5D1CA5CF" w14:textId="0B862323" w:rsidR="00A1435B" w:rsidRDefault="00A1435B" w:rsidP="00A1435B">
            <w:pPr>
              <w:pStyle w:val="BulletedList"/>
            </w:pPr>
            <w:r>
              <w:t xml:space="preserve">Internet, </w:t>
            </w:r>
            <w:r w:rsidR="00560453">
              <w:t>network,</w:t>
            </w:r>
            <w:r>
              <w:t xml:space="preserve"> and game remote client consulting</w:t>
            </w:r>
          </w:p>
          <w:p w14:paraId="2F11ECD0" w14:textId="77777777" w:rsidR="0045600C" w:rsidRDefault="00A1435B" w:rsidP="00A1435B">
            <w:pPr>
              <w:pStyle w:val="BulletedList"/>
            </w:pPr>
            <w:r>
              <w:t>Basic Linux knowledge</w:t>
            </w:r>
          </w:p>
          <w:p w14:paraId="5DB6AFA4" w14:textId="77777777" w:rsidR="00A1435B" w:rsidRDefault="00A1435B" w:rsidP="00A1435B">
            <w:pPr>
              <w:pStyle w:val="BulletedList"/>
            </w:pPr>
            <w:r>
              <w:t>Advanced Network Knowledge</w:t>
            </w:r>
          </w:p>
          <w:p w14:paraId="447D1CBD" w14:textId="77777777" w:rsidR="0045600C" w:rsidRDefault="0045600C" w:rsidP="0045600C">
            <w:pPr>
              <w:pStyle w:val="BodyText1"/>
            </w:pPr>
            <w:r>
              <w:t>Data base manager</w:t>
            </w:r>
          </w:p>
          <w:p w14:paraId="0EC469A9" w14:textId="77777777" w:rsidR="0045600C" w:rsidRDefault="0045600C" w:rsidP="0045600C">
            <w:pPr>
              <w:pStyle w:val="BodyText"/>
            </w:pPr>
            <w:r>
              <w:t xml:space="preserve">07.2002-10.2002, National Statistics Institute, </w:t>
            </w:r>
            <w:smartTag w:uri="urn:schemas-microsoft-com:office:smarttags" w:element="place">
              <w:smartTag w:uri="urn:schemas-microsoft-com:office:smarttags" w:element="City">
                <w:r>
                  <w:t>Sofia</w:t>
                </w:r>
              </w:smartTag>
              <w:r>
                <w:t xml:space="preserve">, </w:t>
              </w:r>
              <w:smartTag w:uri="urn:schemas-microsoft-com:office:smarttags" w:element="country-region">
                <w:r>
                  <w:t>Bulgaria</w:t>
                </w:r>
              </w:smartTag>
            </w:smartTag>
          </w:p>
          <w:p w14:paraId="20163A8F" w14:textId="77777777" w:rsidR="0045600C" w:rsidRDefault="0045600C" w:rsidP="0045600C">
            <w:pPr>
              <w:pStyle w:val="BulletedList"/>
            </w:pPr>
            <w:r>
              <w:t>Web design and management of Institute’s site</w:t>
            </w:r>
          </w:p>
          <w:p w14:paraId="0FD14257" w14:textId="77777777" w:rsidR="0045600C" w:rsidRDefault="0045600C" w:rsidP="0045600C">
            <w:pPr>
              <w:pStyle w:val="BulletedList"/>
            </w:pPr>
            <w:r>
              <w:t>Basic Data base management skills</w:t>
            </w:r>
          </w:p>
          <w:p w14:paraId="69EAB488" w14:textId="77777777" w:rsidR="0045600C" w:rsidRDefault="0045600C" w:rsidP="0045600C">
            <w:pPr>
              <w:pStyle w:val="BulletedList"/>
              <w:numPr>
                <w:ilvl w:val="0"/>
                <w:numId w:val="0"/>
              </w:numPr>
              <w:ind w:left="245"/>
            </w:pPr>
          </w:p>
          <w:p w14:paraId="6C1CB6B2" w14:textId="77777777" w:rsidR="0045600C" w:rsidRDefault="0045600C" w:rsidP="0045600C">
            <w:pPr>
              <w:pStyle w:val="BodyText1"/>
            </w:pPr>
            <w:r>
              <w:t>Internet café operator and administrator</w:t>
            </w:r>
          </w:p>
          <w:p w14:paraId="2499BD15" w14:textId="77777777" w:rsidR="0045600C" w:rsidRDefault="0045600C" w:rsidP="0045600C">
            <w:pPr>
              <w:pStyle w:val="BodyText"/>
            </w:pPr>
            <w:r>
              <w:t xml:space="preserve">10.2001 – 03.2003, </w:t>
            </w:r>
            <w:proofErr w:type="spellStart"/>
            <w:r>
              <w:t>Intergames</w:t>
            </w:r>
            <w:proofErr w:type="spellEnd"/>
            <w:r>
              <w:t xml:space="preserve"> 2000 Ltd, </w:t>
            </w:r>
            <w:smartTag w:uri="urn:schemas-microsoft-com:office:smarttags" w:element="place">
              <w:smartTag w:uri="urn:schemas-microsoft-com:office:smarttags" w:element="City">
                <w:r>
                  <w:t>Sofia</w:t>
                </w:r>
              </w:smartTag>
              <w:r>
                <w:t xml:space="preserve">, </w:t>
              </w:r>
              <w:smartTag w:uri="urn:schemas-microsoft-com:office:smarttags" w:element="country-region">
                <w:r>
                  <w:t>Bulgaria</w:t>
                </w:r>
              </w:smartTag>
            </w:smartTag>
          </w:p>
          <w:p w14:paraId="38F79031" w14:textId="77777777" w:rsidR="0045600C" w:rsidRDefault="0045600C" w:rsidP="0045600C">
            <w:pPr>
              <w:pStyle w:val="BulletedList"/>
            </w:pPr>
            <w:r>
              <w:t>Game and internet customer advising</w:t>
            </w:r>
          </w:p>
          <w:p w14:paraId="0C637F2C" w14:textId="77777777" w:rsidR="0045600C" w:rsidRDefault="0045600C" w:rsidP="0045600C">
            <w:pPr>
              <w:pStyle w:val="BulletedList"/>
            </w:pPr>
            <w:r>
              <w:t>Basic Network administration skills</w:t>
            </w:r>
          </w:p>
          <w:p w14:paraId="60126684" w14:textId="77777777" w:rsidR="0045600C" w:rsidRDefault="00A1435B" w:rsidP="0045600C">
            <w:pPr>
              <w:pStyle w:val="BodyText1"/>
            </w:pPr>
            <w:r>
              <w:lastRenderedPageBreak/>
              <w:t xml:space="preserve"> </w:t>
            </w:r>
          </w:p>
          <w:p w14:paraId="3CF3C440" w14:textId="77777777" w:rsidR="0045600C" w:rsidRDefault="0045600C" w:rsidP="0045600C">
            <w:pPr>
              <w:pStyle w:val="BodyText1"/>
            </w:pPr>
            <w:r>
              <w:t>Web site designer</w:t>
            </w:r>
          </w:p>
          <w:p w14:paraId="6EBC8D1C" w14:textId="77777777" w:rsidR="0045600C" w:rsidRDefault="0045600C" w:rsidP="0045600C">
            <w:pPr>
              <w:pStyle w:val="BodyText"/>
            </w:pPr>
            <w:r>
              <w:t xml:space="preserve">11.1999-02.2000, Computer Arts Ltd, </w:t>
            </w:r>
            <w:smartTag w:uri="urn:schemas-microsoft-com:office:smarttags" w:element="place">
              <w:smartTag w:uri="urn:schemas-microsoft-com:office:smarttags" w:element="City">
                <w:r>
                  <w:t>Sofia</w:t>
                </w:r>
              </w:smartTag>
              <w:r>
                <w:t xml:space="preserve">, </w:t>
              </w:r>
              <w:smartTag w:uri="urn:schemas-microsoft-com:office:smarttags" w:element="country-region">
                <w:r>
                  <w:t>Bulgaria</w:t>
                </w:r>
              </w:smartTag>
            </w:smartTag>
          </w:p>
          <w:p w14:paraId="527E5E69" w14:textId="77777777" w:rsidR="0045600C" w:rsidRDefault="0045600C" w:rsidP="0045600C">
            <w:pPr>
              <w:pStyle w:val="BulletedList"/>
            </w:pPr>
            <w:r>
              <w:t>Designing web site interface on Photoshop</w:t>
            </w:r>
          </w:p>
          <w:p w14:paraId="54F8CA12" w14:textId="77777777" w:rsidR="0045600C" w:rsidRDefault="0045600C" w:rsidP="0045600C">
            <w:pPr>
              <w:pStyle w:val="BulletedList"/>
            </w:pPr>
            <w:r>
              <w:t>Html and Java Script basic knowledge acquired</w:t>
            </w:r>
          </w:p>
          <w:p w14:paraId="676CEBE7" w14:textId="2F2AD3B4" w:rsidR="0045600C" w:rsidRDefault="0045600C" w:rsidP="0045600C">
            <w:pPr>
              <w:pStyle w:val="BulletedList"/>
            </w:pPr>
            <w:r>
              <w:t xml:space="preserve">Expanded my Photoshop, Macromedia </w:t>
            </w:r>
            <w:r w:rsidR="00560453">
              <w:t>Dreamweaver,</w:t>
            </w:r>
            <w:r>
              <w:t xml:space="preserve"> and Corel Draw skills</w:t>
            </w:r>
          </w:p>
          <w:p w14:paraId="58A2F52D" w14:textId="77777777" w:rsidR="00736728" w:rsidRDefault="00A1435B" w:rsidP="0045600C">
            <w:pPr>
              <w:pStyle w:val="BulletedList"/>
            </w:pPr>
            <w:r>
              <w:t xml:space="preserve">Network administration </w:t>
            </w:r>
            <w:r w:rsidR="00465A1C">
              <w:t>Internet café operator</w:t>
            </w:r>
          </w:p>
          <w:p w14:paraId="7EA4ADA3" w14:textId="77777777" w:rsidR="0045600C" w:rsidRDefault="0045600C" w:rsidP="0045600C">
            <w:pPr>
              <w:pStyle w:val="BulletedList"/>
              <w:numPr>
                <w:ilvl w:val="0"/>
                <w:numId w:val="0"/>
              </w:numPr>
              <w:ind w:left="245" w:hanging="245"/>
            </w:pPr>
          </w:p>
          <w:p w14:paraId="0EA654CF" w14:textId="77777777" w:rsidR="0045600C" w:rsidRDefault="0045600C" w:rsidP="0045600C">
            <w:pPr>
              <w:pStyle w:val="BulletedList"/>
              <w:numPr>
                <w:ilvl w:val="0"/>
                <w:numId w:val="0"/>
              </w:numPr>
              <w:ind w:left="245" w:hanging="245"/>
            </w:pPr>
          </w:p>
          <w:p w14:paraId="1E102FCA" w14:textId="77777777" w:rsidR="00736728" w:rsidRDefault="00465A1C">
            <w:pPr>
              <w:pStyle w:val="BodyText"/>
            </w:pPr>
            <w:r>
              <w:t>7.1998-10.1998</w:t>
            </w:r>
            <w:r w:rsidR="00F224A3">
              <w:t>,</w:t>
            </w:r>
            <w:r w:rsidR="00736728">
              <w:t xml:space="preserve"> </w:t>
            </w:r>
            <w:r>
              <w:t>Sirius IS Ltd</w:t>
            </w:r>
            <w:r w:rsidR="00736728">
              <w:t xml:space="preserve">, </w:t>
            </w:r>
            <w:smartTag w:uri="urn:schemas-microsoft-com:office:smarttags" w:element="place">
              <w:smartTag w:uri="urn:schemas-microsoft-com:office:smarttags" w:element="City">
                <w:r>
                  <w:t>Pleven</w:t>
                </w:r>
              </w:smartTag>
              <w:r>
                <w:t xml:space="preserve">, </w:t>
              </w:r>
              <w:smartTag w:uri="urn:schemas-microsoft-com:office:smarttags" w:element="country-region">
                <w:r>
                  <w:t>Bulgaria</w:t>
                </w:r>
              </w:smartTag>
            </w:smartTag>
          </w:p>
          <w:p w14:paraId="6E0620C3" w14:textId="77777777" w:rsidR="00736728" w:rsidRDefault="00465A1C">
            <w:pPr>
              <w:pStyle w:val="BulletedList"/>
            </w:pPr>
            <w:r>
              <w:t>Customer relations</w:t>
            </w:r>
          </w:p>
          <w:p w14:paraId="7C23C482" w14:textId="77777777" w:rsidR="00736728" w:rsidRDefault="00465A1C">
            <w:pPr>
              <w:pStyle w:val="BulletedList"/>
            </w:pPr>
            <w:r>
              <w:t>Basic level network management</w:t>
            </w:r>
          </w:p>
          <w:p w14:paraId="0336B02F" w14:textId="77777777" w:rsidR="00736728" w:rsidRDefault="00465A1C">
            <w:pPr>
              <w:pStyle w:val="BulletedList"/>
            </w:pPr>
            <w:r>
              <w:t>Game and internet customer advising</w:t>
            </w:r>
          </w:p>
        </w:tc>
      </w:tr>
      <w:tr w:rsidR="00736728" w14:paraId="7E55FBB0" w14:textId="77777777">
        <w:tc>
          <w:tcPr>
            <w:tcW w:w="2160" w:type="dxa"/>
          </w:tcPr>
          <w:p w14:paraId="131D8306" w14:textId="77777777" w:rsidR="00736728" w:rsidRDefault="00736728">
            <w:pPr>
              <w:rPr>
                <w:rFonts w:ascii="Century Gothic" w:hAnsi="Century Gothic"/>
                <w:b/>
                <w:sz w:val="22"/>
              </w:rPr>
            </w:pPr>
          </w:p>
        </w:tc>
        <w:tc>
          <w:tcPr>
            <w:tcW w:w="6667" w:type="dxa"/>
          </w:tcPr>
          <w:p w14:paraId="6E383BAB" w14:textId="77777777" w:rsidR="00736728" w:rsidRDefault="00736728" w:rsidP="0045600C">
            <w:pPr>
              <w:pStyle w:val="BulletedList"/>
              <w:numPr>
                <w:ilvl w:val="0"/>
                <w:numId w:val="0"/>
              </w:numPr>
              <w:ind w:left="245"/>
            </w:pPr>
          </w:p>
        </w:tc>
      </w:tr>
      <w:tr w:rsidR="00736728" w14:paraId="1D6C94DC" w14:textId="77777777">
        <w:tc>
          <w:tcPr>
            <w:tcW w:w="2160" w:type="dxa"/>
          </w:tcPr>
          <w:p w14:paraId="43A596C8" w14:textId="77777777" w:rsidR="00736728" w:rsidRDefault="00736728">
            <w:pPr>
              <w:rPr>
                <w:rFonts w:ascii="Century Gothic" w:hAnsi="Century Gothic"/>
                <w:b/>
                <w:sz w:val="22"/>
              </w:rPr>
            </w:pPr>
          </w:p>
        </w:tc>
        <w:tc>
          <w:tcPr>
            <w:tcW w:w="6667" w:type="dxa"/>
          </w:tcPr>
          <w:p w14:paraId="42965CA2" w14:textId="77777777" w:rsidR="00736728" w:rsidRDefault="00736728" w:rsidP="0045600C">
            <w:pPr>
              <w:pStyle w:val="BulletedList"/>
              <w:numPr>
                <w:ilvl w:val="0"/>
                <w:numId w:val="0"/>
              </w:numPr>
              <w:ind w:left="245"/>
            </w:pPr>
          </w:p>
        </w:tc>
      </w:tr>
      <w:tr w:rsidR="00736728" w14:paraId="60976928" w14:textId="77777777">
        <w:tc>
          <w:tcPr>
            <w:tcW w:w="2160" w:type="dxa"/>
          </w:tcPr>
          <w:p w14:paraId="699785E0" w14:textId="77777777" w:rsidR="00736728" w:rsidRDefault="00736728">
            <w:pPr>
              <w:rPr>
                <w:rFonts w:ascii="Century Gothic" w:hAnsi="Century Gothic"/>
                <w:b/>
                <w:sz w:val="22"/>
              </w:rPr>
            </w:pPr>
          </w:p>
        </w:tc>
        <w:tc>
          <w:tcPr>
            <w:tcW w:w="6667" w:type="dxa"/>
          </w:tcPr>
          <w:p w14:paraId="74F7C6ED" w14:textId="77777777" w:rsidR="00736728" w:rsidRDefault="00736728" w:rsidP="0045600C">
            <w:pPr>
              <w:pStyle w:val="BulletedList"/>
              <w:numPr>
                <w:ilvl w:val="0"/>
                <w:numId w:val="0"/>
              </w:numPr>
              <w:ind w:left="245"/>
            </w:pPr>
          </w:p>
        </w:tc>
      </w:tr>
      <w:tr w:rsidR="00181A9C" w14:paraId="37CDD042" w14:textId="77777777">
        <w:tc>
          <w:tcPr>
            <w:tcW w:w="2160" w:type="dxa"/>
          </w:tcPr>
          <w:p w14:paraId="2BAA1580" w14:textId="77777777" w:rsidR="00181A9C" w:rsidRDefault="00181A9C" w:rsidP="00181A9C">
            <w:pPr>
              <w:rPr>
                <w:rFonts w:ascii="Century Gothic" w:hAnsi="Century Gothic"/>
                <w:b/>
                <w:sz w:val="22"/>
              </w:rPr>
            </w:pPr>
            <w:r>
              <w:rPr>
                <w:rFonts w:ascii="Century Gothic" w:hAnsi="Century Gothic"/>
                <w:b/>
                <w:sz w:val="22"/>
              </w:rPr>
              <w:t>Finished Projects and Positions</w:t>
            </w:r>
          </w:p>
        </w:tc>
        <w:tc>
          <w:tcPr>
            <w:tcW w:w="6667" w:type="dxa"/>
          </w:tcPr>
          <w:p w14:paraId="32E3C9B0" w14:textId="7537F614" w:rsidR="00181A9C" w:rsidRPr="002872D6" w:rsidRDefault="00181A9C" w:rsidP="00181A9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Dying light: The beast </w:t>
            </w:r>
            <w:r w:rsidRPr="002872D6">
              <w:rPr>
                <w:b/>
                <w:bCs/>
              </w:rPr>
              <w:t>– Senior level designer</w:t>
            </w:r>
          </w:p>
          <w:p w14:paraId="2110C0E0" w14:textId="77777777" w:rsidR="009E5A9D" w:rsidRDefault="009E5A9D" w:rsidP="00181A9C">
            <w:pPr>
              <w:pStyle w:val="BulletedList"/>
              <w:numPr>
                <w:ilvl w:val="0"/>
                <w:numId w:val="0"/>
              </w:numPr>
              <w:ind w:left="720"/>
            </w:pPr>
          </w:p>
          <w:p w14:paraId="69F31278" w14:textId="1CFC95EF" w:rsidR="00181A9C" w:rsidRDefault="00181A9C" w:rsidP="00181A9C">
            <w:pPr>
              <w:pStyle w:val="BulletedList"/>
              <w:numPr>
                <w:ilvl w:val="0"/>
                <w:numId w:val="0"/>
              </w:numPr>
              <w:ind w:left="720"/>
            </w:pPr>
            <w:r>
              <w:t>Combat</w:t>
            </w:r>
            <w:r>
              <w:t xml:space="preserve"> design/Scripting</w:t>
            </w:r>
          </w:p>
          <w:p w14:paraId="3BDD1309" w14:textId="77777777" w:rsidR="00181A9C" w:rsidRDefault="00181A9C" w:rsidP="00181A9C">
            <w:pPr>
              <w:pStyle w:val="BulletedList"/>
              <w:numPr>
                <w:ilvl w:val="0"/>
                <w:numId w:val="0"/>
              </w:numPr>
              <w:ind w:left="1440"/>
              <w:jc w:val="left"/>
              <w:rPr>
                <w:rFonts w:cs="Arial"/>
                <w:color w:val="000000"/>
                <w:shd w:val="clear" w:color="auto" w:fill="FFFFFF"/>
              </w:rPr>
            </w:pPr>
            <w:r>
              <w:rPr>
                <w:rFonts w:cs="Arial"/>
                <w:color w:val="000000"/>
                <w:shd w:val="clear" w:color="auto" w:fill="FFFFFF"/>
              </w:rPr>
              <w:t>All combat encounters in Water problem quest</w:t>
            </w:r>
          </w:p>
          <w:p w14:paraId="5B7EA255" w14:textId="77777777" w:rsidR="00181A9C" w:rsidRDefault="00181A9C" w:rsidP="00181A9C">
            <w:pPr>
              <w:pStyle w:val="BulletedList"/>
              <w:numPr>
                <w:ilvl w:val="0"/>
                <w:numId w:val="0"/>
              </w:numPr>
              <w:ind w:left="1440"/>
              <w:jc w:val="left"/>
              <w:rPr>
                <w:rFonts w:cs="Arial"/>
                <w:color w:val="000000"/>
                <w:shd w:val="clear" w:color="auto" w:fill="FFFFFF"/>
              </w:rPr>
            </w:pPr>
            <w:r>
              <w:rPr>
                <w:rFonts w:cs="Arial"/>
                <w:color w:val="000000"/>
                <w:shd w:val="clear" w:color="auto" w:fill="FFFFFF"/>
              </w:rPr>
              <w:t xml:space="preserve">All combat encounters in Dead beats quest </w:t>
            </w:r>
          </w:p>
          <w:p w14:paraId="49EEB4DD" w14:textId="58042520" w:rsidR="00181A9C" w:rsidRDefault="00181A9C" w:rsidP="00181A9C">
            <w:pPr>
              <w:pStyle w:val="BulletedList"/>
              <w:numPr>
                <w:ilvl w:val="0"/>
                <w:numId w:val="0"/>
              </w:numPr>
              <w:ind w:left="1440"/>
              <w:jc w:val="left"/>
              <w:rPr>
                <w:rFonts w:cs="Arial"/>
                <w:color w:val="000000"/>
                <w:shd w:val="clear" w:color="auto" w:fill="FFFFFF"/>
              </w:rPr>
            </w:pPr>
            <w:r>
              <w:rPr>
                <w:rFonts w:cs="Arial"/>
                <w:color w:val="000000"/>
                <w:shd w:val="clear" w:color="auto" w:fill="FFFFFF"/>
              </w:rPr>
              <w:t xml:space="preserve">All combat encounters in </w:t>
            </w:r>
            <w:proofErr w:type="gramStart"/>
            <w:r>
              <w:rPr>
                <w:rFonts w:cs="Arial"/>
                <w:color w:val="000000"/>
                <w:shd w:val="clear" w:color="auto" w:fill="FFFFFF"/>
              </w:rPr>
              <w:t>Good</w:t>
            </w:r>
            <w:proofErr w:type="gramEnd"/>
            <w:r>
              <w:rPr>
                <w:rFonts w:cs="Arial"/>
                <w:color w:val="000000"/>
                <w:shd w:val="clear" w:color="auto" w:fill="FFFFFF"/>
              </w:rPr>
              <w:t xml:space="preserve"> vibrations quest</w:t>
            </w:r>
          </w:p>
          <w:p w14:paraId="527FE50E" w14:textId="77777777" w:rsidR="00181A9C" w:rsidRDefault="00181A9C" w:rsidP="00181A9C">
            <w:pPr>
              <w:pStyle w:val="BulletedList"/>
              <w:numPr>
                <w:ilvl w:val="0"/>
                <w:numId w:val="0"/>
              </w:numPr>
              <w:ind w:left="1440"/>
              <w:jc w:val="left"/>
              <w:rPr>
                <w:rFonts w:cs="Arial"/>
                <w:color w:val="000000"/>
                <w:shd w:val="clear" w:color="auto" w:fill="FFFFFF"/>
              </w:rPr>
            </w:pPr>
            <w:r>
              <w:rPr>
                <w:rFonts w:cs="Arial"/>
                <w:color w:val="000000"/>
                <w:shd w:val="clear" w:color="auto" w:fill="FFFFFF"/>
              </w:rPr>
              <w:t xml:space="preserve">All interior combat encounters in Vengeance </w:t>
            </w:r>
            <w:proofErr w:type="gramStart"/>
            <w:r>
              <w:rPr>
                <w:rFonts w:cs="Arial"/>
                <w:color w:val="000000"/>
                <w:shd w:val="clear" w:color="auto" w:fill="FFFFFF"/>
              </w:rPr>
              <w:t>is</w:t>
            </w:r>
            <w:proofErr w:type="gramEnd"/>
            <w:r>
              <w:rPr>
                <w:rFonts w:cs="Arial"/>
                <w:color w:val="000000"/>
                <w:shd w:val="clear" w:color="auto" w:fill="FFFFFF"/>
              </w:rPr>
              <w:t xml:space="preserve"> Mine </w:t>
            </w:r>
          </w:p>
          <w:p w14:paraId="05690473" w14:textId="5C974585" w:rsidR="00181A9C" w:rsidRDefault="00181A9C" w:rsidP="00181A9C">
            <w:pPr>
              <w:pStyle w:val="BulletedList"/>
              <w:numPr>
                <w:ilvl w:val="0"/>
                <w:numId w:val="0"/>
              </w:numPr>
              <w:ind w:left="1440"/>
              <w:jc w:val="left"/>
              <w:rPr>
                <w:rFonts w:cs="Arial"/>
                <w:color w:val="000000"/>
                <w:shd w:val="clear" w:color="auto" w:fill="FFFFFF"/>
              </w:rPr>
            </w:pPr>
            <w:r>
              <w:rPr>
                <w:rFonts w:cs="Arial"/>
                <w:color w:val="000000"/>
                <w:shd w:val="clear" w:color="auto" w:fill="FFFFFF"/>
              </w:rPr>
              <w:t xml:space="preserve">The combat encounter at the beginning of The Fast and Fortunate quest </w:t>
            </w:r>
          </w:p>
          <w:p w14:paraId="31055253" w14:textId="601CF47C" w:rsidR="00181A9C" w:rsidRDefault="00181A9C" w:rsidP="00181A9C">
            <w:pPr>
              <w:pStyle w:val="BulletedList"/>
              <w:numPr>
                <w:ilvl w:val="0"/>
                <w:numId w:val="0"/>
              </w:numPr>
              <w:ind w:left="1440"/>
              <w:jc w:val="left"/>
              <w:rPr>
                <w:rFonts w:cs="Arial"/>
                <w:color w:val="000000"/>
                <w:shd w:val="clear" w:color="auto" w:fill="FFFFFF"/>
              </w:rPr>
            </w:pPr>
            <w:r>
              <w:rPr>
                <w:rFonts w:cs="Arial"/>
                <w:color w:val="000000"/>
                <w:shd w:val="clear" w:color="auto" w:fill="FFFFFF"/>
              </w:rPr>
              <w:t>The fashion store patrol encounter in Secrets in the air quest</w:t>
            </w:r>
          </w:p>
          <w:p w14:paraId="03C49505" w14:textId="015A4074" w:rsidR="00181A9C" w:rsidRDefault="009E5A9D" w:rsidP="00181A9C">
            <w:pPr>
              <w:pStyle w:val="BulletedList"/>
              <w:numPr>
                <w:ilvl w:val="0"/>
                <w:numId w:val="0"/>
              </w:numPr>
              <w:ind w:left="1440"/>
              <w:jc w:val="left"/>
              <w:rPr>
                <w:rFonts w:cs="Arial"/>
                <w:color w:val="000000"/>
                <w:shd w:val="clear" w:color="auto" w:fill="FFFFFF"/>
              </w:rPr>
            </w:pPr>
            <w:r>
              <w:rPr>
                <w:rFonts w:cs="Arial"/>
                <w:color w:val="000000"/>
                <w:shd w:val="clear" w:color="auto" w:fill="FFFFFF"/>
              </w:rPr>
              <w:t xml:space="preserve">The stealth sequence in School’s out quest </w:t>
            </w:r>
          </w:p>
          <w:p w14:paraId="79030D99" w14:textId="3FC29629" w:rsidR="009E5A9D" w:rsidRDefault="009E5A9D" w:rsidP="00181A9C">
            <w:pPr>
              <w:pStyle w:val="BulletedList"/>
              <w:numPr>
                <w:ilvl w:val="0"/>
                <w:numId w:val="0"/>
              </w:numPr>
              <w:ind w:left="1440"/>
              <w:jc w:val="left"/>
              <w:rPr>
                <w:rFonts w:cs="Arial"/>
                <w:color w:val="000000"/>
                <w:shd w:val="clear" w:color="auto" w:fill="FFFFFF"/>
              </w:rPr>
            </w:pPr>
            <w:r>
              <w:rPr>
                <w:rFonts w:cs="Arial"/>
                <w:color w:val="000000"/>
                <w:shd w:val="clear" w:color="auto" w:fill="FFFFFF"/>
              </w:rPr>
              <w:t>The stealth sequence in the lab in The Bait and Beast quest</w:t>
            </w:r>
          </w:p>
          <w:p w14:paraId="63605FF4" w14:textId="44EF366E" w:rsidR="009E5A9D" w:rsidRDefault="009E5A9D" w:rsidP="00181A9C">
            <w:pPr>
              <w:pStyle w:val="BulletedList"/>
              <w:numPr>
                <w:ilvl w:val="0"/>
                <w:numId w:val="0"/>
              </w:numPr>
              <w:ind w:left="1440"/>
              <w:jc w:val="left"/>
              <w:rPr>
                <w:rFonts w:cs="Arial"/>
                <w:color w:val="000000"/>
                <w:shd w:val="clear" w:color="auto" w:fill="FFFFFF"/>
              </w:rPr>
            </w:pPr>
            <w:r>
              <w:rPr>
                <w:rFonts w:cs="Arial"/>
                <w:color w:val="000000"/>
                <w:shd w:val="clear" w:color="auto" w:fill="FFFFFF"/>
              </w:rPr>
              <w:t xml:space="preserve">The three plaza fights in Cries trapped in the walls quest. </w:t>
            </w:r>
          </w:p>
          <w:p w14:paraId="39C3EF0F" w14:textId="7701D95C" w:rsidR="009E5A9D" w:rsidRDefault="009E5A9D" w:rsidP="00181A9C">
            <w:pPr>
              <w:pStyle w:val="BulletedList"/>
              <w:numPr>
                <w:ilvl w:val="0"/>
                <w:numId w:val="0"/>
              </w:numPr>
              <w:ind w:left="1440"/>
              <w:jc w:val="left"/>
              <w:rPr>
                <w:rFonts w:cs="Arial"/>
                <w:color w:val="000000"/>
                <w:shd w:val="clear" w:color="auto" w:fill="FFFFFF"/>
              </w:rPr>
            </w:pPr>
            <w:r>
              <w:rPr>
                <w:rFonts w:cs="Arial"/>
                <w:color w:val="000000"/>
                <w:shd w:val="clear" w:color="auto" w:fill="FFFFFF"/>
              </w:rPr>
              <w:t xml:space="preserve">As well as helping with some parkour paths and location building. </w:t>
            </w:r>
          </w:p>
          <w:p w14:paraId="5B93F243" w14:textId="77777777" w:rsidR="00181A9C" w:rsidRDefault="00181A9C" w:rsidP="00181A9C">
            <w:pPr>
              <w:pStyle w:val="BulletedList"/>
              <w:numPr>
                <w:ilvl w:val="0"/>
                <w:numId w:val="0"/>
              </w:numPr>
              <w:ind w:left="1440"/>
              <w:jc w:val="left"/>
              <w:rPr>
                <w:rFonts w:ascii="Libre Franklin" w:hAnsi="Libre Franklin"/>
                <w:color w:val="000000"/>
                <w:sz w:val="21"/>
                <w:szCs w:val="21"/>
                <w:shd w:val="clear" w:color="auto" w:fill="FFFFFF"/>
              </w:rPr>
            </w:pPr>
          </w:p>
          <w:p w14:paraId="567F55DB" w14:textId="68B4F54F" w:rsidR="009E5A9D" w:rsidRDefault="009E5A9D" w:rsidP="009E5A9D">
            <w:pPr>
              <w:pStyle w:val="BulletedList"/>
              <w:numPr>
                <w:ilvl w:val="0"/>
                <w:numId w:val="0"/>
              </w:numPr>
              <w:ind w:left="245" w:hanging="245"/>
              <w:jc w:val="left"/>
              <w:rPr>
                <w:rFonts w:ascii="Libre Franklin" w:hAnsi="Libre Franklin"/>
                <w:color w:val="000000"/>
                <w:sz w:val="21"/>
                <w:szCs w:val="21"/>
                <w:shd w:val="clear" w:color="auto" w:fill="FFFFFF"/>
              </w:rPr>
            </w:pPr>
          </w:p>
          <w:p w14:paraId="37078D8B" w14:textId="42933643" w:rsidR="00181A9C" w:rsidRDefault="00181A9C" w:rsidP="00181A9C">
            <w:pPr>
              <w:pStyle w:val="BulletedList"/>
              <w:numPr>
                <w:ilvl w:val="0"/>
                <w:numId w:val="0"/>
              </w:numPr>
              <w:ind w:left="245" w:hanging="245"/>
              <w:jc w:val="left"/>
            </w:pPr>
          </w:p>
        </w:tc>
      </w:tr>
      <w:tr w:rsidR="00181A9C" w14:paraId="05FF71E8" w14:textId="77777777">
        <w:tc>
          <w:tcPr>
            <w:tcW w:w="2160" w:type="dxa"/>
          </w:tcPr>
          <w:p w14:paraId="6DBB47BE" w14:textId="77777777" w:rsidR="00181A9C" w:rsidRDefault="00181A9C" w:rsidP="00181A9C">
            <w:pPr>
              <w:rPr>
                <w:rFonts w:ascii="Century Gothic" w:hAnsi="Century Gothic"/>
                <w:b/>
                <w:sz w:val="22"/>
              </w:rPr>
            </w:pPr>
          </w:p>
        </w:tc>
        <w:tc>
          <w:tcPr>
            <w:tcW w:w="6667" w:type="dxa"/>
          </w:tcPr>
          <w:p w14:paraId="44BC4713" w14:textId="77777777" w:rsidR="00181A9C" w:rsidRDefault="00181A9C" w:rsidP="00181A9C">
            <w:pPr>
              <w:pStyle w:val="BulletedList"/>
              <w:numPr>
                <w:ilvl w:val="0"/>
                <w:numId w:val="0"/>
              </w:numPr>
            </w:pPr>
          </w:p>
        </w:tc>
      </w:tr>
      <w:tr w:rsidR="00181A9C" w14:paraId="30767FB5" w14:textId="77777777">
        <w:tc>
          <w:tcPr>
            <w:tcW w:w="2160" w:type="dxa"/>
          </w:tcPr>
          <w:p w14:paraId="33C18821" w14:textId="77777777" w:rsidR="00181A9C" w:rsidRDefault="00181A9C" w:rsidP="00181A9C">
            <w:pPr>
              <w:rPr>
                <w:rFonts w:ascii="Century Gothic" w:hAnsi="Century Gothic"/>
                <w:b/>
                <w:sz w:val="22"/>
              </w:rPr>
            </w:pPr>
          </w:p>
        </w:tc>
        <w:tc>
          <w:tcPr>
            <w:tcW w:w="6667" w:type="dxa"/>
          </w:tcPr>
          <w:p w14:paraId="1871D24F" w14:textId="68A2A74B" w:rsidR="00181A9C" w:rsidRDefault="00181A9C" w:rsidP="00181A9C">
            <w:pPr>
              <w:rPr>
                <w:b/>
                <w:bCs/>
              </w:rPr>
            </w:pPr>
            <w:r w:rsidRPr="002872D6">
              <w:rPr>
                <w:b/>
                <w:bCs/>
              </w:rPr>
              <w:t xml:space="preserve">Assassin’s Creed: Valhalla </w:t>
            </w:r>
            <w:r>
              <w:rPr>
                <w:b/>
                <w:bCs/>
              </w:rPr>
              <w:t>Dawn of Ragnarok DLC</w:t>
            </w:r>
            <w:r w:rsidRPr="002872D6">
              <w:rPr>
                <w:b/>
                <w:bCs/>
              </w:rPr>
              <w:t>– Senior level designer</w:t>
            </w:r>
          </w:p>
          <w:p w14:paraId="709B6718" w14:textId="77777777" w:rsidR="009E5A9D" w:rsidRPr="002872D6" w:rsidRDefault="009E5A9D" w:rsidP="00181A9C">
            <w:pPr>
              <w:rPr>
                <w:b/>
                <w:bCs/>
              </w:rPr>
            </w:pPr>
          </w:p>
          <w:p w14:paraId="619DCC91" w14:textId="593EC0FE" w:rsidR="00181A9C" w:rsidRDefault="00181A9C" w:rsidP="00181A9C">
            <w:pPr>
              <w:pStyle w:val="BulletedList"/>
              <w:numPr>
                <w:ilvl w:val="0"/>
                <w:numId w:val="0"/>
              </w:numPr>
              <w:ind w:left="720"/>
            </w:pPr>
            <w:proofErr w:type="spellStart"/>
            <w:r>
              <w:t>Gulnamar</w:t>
            </w:r>
            <w:proofErr w:type="spellEnd"/>
          </w:p>
          <w:p w14:paraId="7DBDD125" w14:textId="57D0FAC6" w:rsidR="00181A9C" w:rsidRDefault="00181A9C" w:rsidP="00181A9C">
            <w:pPr>
              <w:pStyle w:val="BulletedList"/>
              <w:numPr>
                <w:ilvl w:val="0"/>
                <w:numId w:val="0"/>
              </w:numPr>
              <w:ind w:left="1440"/>
              <w:jc w:val="left"/>
            </w:pPr>
            <w:r>
              <w:t xml:space="preserve">Creating Mylna raid locations both layout and enemy placement and quest support in them. </w:t>
            </w:r>
          </w:p>
          <w:p w14:paraId="70E02B7D" w14:textId="354D497D" w:rsidR="00181A9C" w:rsidRDefault="00181A9C" w:rsidP="00181A9C">
            <w:pPr>
              <w:pStyle w:val="BulletedList"/>
              <w:numPr>
                <w:ilvl w:val="0"/>
                <w:numId w:val="0"/>
              </w:numPr>
              <w:ind w:left="1440"/>
              <w:jc w:val="left"/>
            </w:pPr>
            <w:r>
              <w:t>Creating patrols</w:t>
            </w:r>
          </w:p>
          <w:p w14:paraId="710910FE" w14:textId="18189615" w:rsidR="00181A9C" w:rsidRDefault="00181A9C" w:rsidP="00181A9C">
            <w:pPr>
              <w:pStyle w:val="BulletedList"/>
              <w:numPr>
                <w:ilvl w:val="0"/>
                <w:numId w:val="0"/>
              </w:numPr>
              <w:ind w:left="1440"/>
              <w:jc w:val="left"/>
            </w:pPr>
            <w:r>
              <w:t>Creating with a team the world design documentation</w:t>
            </w:r>
          </w:p>
          <w:p w14:paraId="02425277" w14:textId="4944AD83" w:rsidR="00181A9C" w:rsidRDefault="00181A9C" w:rsidP="00181A9C">
            <w:pPr>
              <w:pStyle w:val="BulletedList"/>
              <w:numPr>
                <w:ilvl w:val="0"/>
                <w:numId w:val="0"/>
              </w:numPr>
              <w:ind w:left="1440"/>
              <w:jc w:val="left"/>
            </w:pPr>
            <w:r>
              <w:t xml:space="preserve">Creating Hreidmar’s palace documentation basic shapes puzzles and enemy placement up until L3. </w:t>
            </w:r>
          </w:p>
          <w:p w14:paraId="5ADBA5F3" w14:textId="3FCF7C85" w:rsidR="00181A9C" w:rsidRDefault="00181A9C" w:rsidP="00181A9C">
            <w:pPr>
              <w:pStyle w:val="BulletedList"/>
              <w:numPr>
                <w:ilvl w:val="0"/>
                <w:numId w:val="0"/>
              </w:numPr>
              <w:ind w:left="1440"/>
              <w:jc w:val="left"/>
            </w:pPr>
            <w:r>
              <w:t>Creating Sol-ok-many vault layout and puzzles up until L3</w:t>
            </w:r>
          </w:p>
          <w:p w14:paraId="3DAFDC02" w14:textId="77777777" w:rsidR="00181A9C" w:rsidRDefault="00181A9C" w:rsidP="00181A9C">
            <w:pPr>
              <w:pStyle w:val="BulletedList"/>
              <w:numPr>
                <w:ilvl w:val="0"/>
                <w:numId w:val="0"/>
              </w:numPr>
              <w:ind w:left="1440"/>
              <w:jc w:val="left"/>
              <w:rPr>
                <w:rFonts w:ascii="Libre Franklin" w:hAnsi="Libre Franklin"/>
                <w:color w:val="000000"/>
                <w:sz w:val="21"/>
                <w:szCs w:val="21"/>
                <w:shd w:val="clear" w:color="auto" w:fill="FFFFFF"/>
              </w:rPr>
            </w:pPr>
            <w:proofErr w:type="gramStart"/>
            <w:r>
              <w:t xml:space="preserve">Creating </w:t>
            </w:r>
            <w:r>
              <w:rPr>
                <w:rFonts w:ascii="Libre Franklin" w:hAnsi="Libre Franklin"/>
                <w:color w:val="000000"/>
                <w:sz w:val="21"/>
                <w:szCs w:val="21"/>
                <w:shd w:val="clear" w:color="auto" w:fill="FFFFFF"/>
              </w:rPr>
              <w:t> </w:t>
            </w:r>
            <w:proofErr w:type="spellStart"/>
            <w:r>
              <w:rPr>
                <w:rFonts w:ascii="Libre Franklin" w:hAnsi="Libre Franklin"/>
                <w:color w:val="000000"/>
                <w:sz w:val="21"/>
                <w:szCs w:val="21"/>
                <w:shd w:val="clear" w:color="auto" w:fill="FFFFFF"/>
              </w:rPr>
              <w:t>Hvelgemir</w:t>
            </w:r>
            <w:proofErr w:type="spellEnd"/>
            <w:proofErr w:type="gramEnd"/>
            <w:r>
              <w:rPr>
                <w:rFonts w:ascii="Libre Franklin" w:hAnsi="Libre Frankli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Libre Franklin" w:hAnsi="Libre Franklin"/>
                <w:color w:val="000000"/>
                <w:sz w:val="21"/>
                <w:szCs w:val="21"/>
                <w:shd w:val="clear" w:color="auto" w:fill="FFFFFF"/>
              </w:rPr>
              <w:t>mylna</w:t>
            </w:r>
            <w:proofErr w:type="spellEnd"/>
            <w:r>
              <w:rPr>
                <w:rFonts w:ascii="Libre Franklin" w:hAnsi="Libre Franklin"/>
                <w:color w:val="000000"/>
                <w:sz w:val="21"/>
                <w:szCs w:val="21"/>
                <w:shd w:val="clear" w:color="auto" w:fill="FFFFFF"/>
              </w:rPr>
              <w:t xml:space="preserve"> raid layout and enemy placement up to L3.</w:t>
            </w:r>
          </w:p>
          <w:p w14:paraId="13CC1C99" w14:textId="1E981FAE" w:rsidR="00181A9C" w:rsidRDefault="00181A9C" w:rsidP="00181A9C">
            <w:pPr>
              <w:pStyle w:val="BulletedList"/>
              <w:numPr>
                <w:ilvl w:val="0"/>
                <w:numId w:val="0"/>
              </w:numPr>
              <w:ind w:left="1440"/>
              <w:jc w:val="left"/>
            </w:pPr>
            <w:r>
              <w:rPr>
                <w:rFonts w:ascii="Libre Franklin" w:hAnsi="Libre Franklin"/>
                <w:color w:val="000000"/>
                <w:sz w:val="21"/>
                <w:szCs w:val="21"/>
                <w:shd w:val="clear" w:color="auto" w:fill="FFFFFF"/>
              </w:rPr>
              <w:lastRenderedPageBreak/>
              <w:br/>
            </w:r>
            <w:r>
              <w:t>Helping and training the junior quest designers.</w:t>
            </w:r>
          </w:p>
          <w:p w14:paraId="1F6D0B0A" w14:textId="77777777" w:rsidR="00181A9C" w:rsidRDefault="00181A9C" w:rsidP="00181A9C">
            <w:pPr>
              <w:rPr>
                <w:b/>
                <w:bCs/>
              </w:rPr>
            </w:pPr>
          </w:p>
          <w:p w14:paraId="22903255" w14:textId="009FF6CF" w:rsidR="00181A9C" w:rsidRPr="002872D6" w:rsidRDefault="00181A9C" w:rsidP="00181A9C">
            <w:pPr>
              <w:rPr>
                <w:b/>
                <w:bCs/>
              </w:rPr>
            </w:pPr>
            <w:r w:rsidRPr="002872D6">
              <w:rPr>
                <w:b/>
                <w:bCs/>
              </w:rPr>
              <w:t>Assassin’s Creed: Valhalla – Senior level designer</w:t>
            </w:r>
          </w:p>
          <w:p w14:paraId="10E7A047" w14:textId="77777777" w:rsidR="00181A9C" w:rsidRDefault="00181A9C" w:rsidP="00181A9C">
            <w:pPr>
              <w:pStyle w:val="BulletedList"/>
              <w:numPr>
                <w:ilvl w:val="0"/>
                <w:numId w:val="0"/>
              </w:numPr>
              <w:ind w:left="720"/>
            </w:pPr>
            <w:r>
              <w:t>Jotunheim</w:t>
            </w:r>
          </w:p>
          <w:p w14:paraId="20FC7C84" w14:textId="77777777" w:rsidR="00181A9C" w:rsidRDefault="00181A9C" w:rsidP="00181A9C">
            <w:pPr>
              <w:pStyle w:val="BulletedList"/>
              <w:numPr>
                <w:ilvl w:val="0"/>
                <w:numId w:val="0"/>
              </w:numPr>
              <w:ind w:left="1440"/>
              <w:jc w:val="left"/>
            </w:pPr>
            <w:r>
              <w:t>Creating the map of the world of Jotunheim and its big shapes,</w:t>
            </w:r>
            <w:r>
              <w:br/>
              <w:t>Creating the initial story and basic scripting for Jotunheim Quests.</w:t>
            </w:r>
          </w:p>
          <w:p w14:paraId="11419AB0" w14:textId="77777777" w:rsidR="00181A9C" w:rsidRDefault="00181A9C" w:rsidP="00181A9C">
            <w:pPr>
              <w:pStyle w:val="BulletedList"/>
              <w:numPr>
                <w:ilvl w:val="0"/>
                <w:numId w:val="0"/>
              </w:numPr>
              <w:ind w:left="720"/>
            </w:pPr>
            <w:r>
              <w:t xml:space="preserve">England </w:t>
            </w:r>
          </w:p>
          <w:p w14:paraId="1CD81766" w14:textId="77777777" w:rsidR="00181A9C" w:rsidRDefault="00181A9C" w:rsidP="00181A9C">
            <w:pPr>
              <w:pStyle w:val="BulletedList"/>
              <w:numPr>
                <w:ilvl w:val="0"/>
                <w:numId w:val="0"/>
              </w:numPr>
              <w:ind w:left="1440"/>
              <w:jc w:val="left"/>
            </w:pPr>
            <w:r>
              <w:t xml:space="preserve">Supporting the scripting and placement of NPCs in the main quest Arc in Cent. </w:t>
            </w:r>
            <w:r>
              <w:br/>
              <w:t xml:space="preserve">Supporting the cinematics and scene scripting team with NPC placement. </w:t>
            </w:r>
          </w:p>
          <w:p w14:paraId="29066625" w14:textId="77777777" w:rsidR="00181A9C" w:rsidRDefault="00181A9C" w:rsidP="00181A9C">
            <w:pPr>
              <w:pStyle w:val="BulletedList"/>
              <w:numPr>
                <w:ilvl w:val="0"/>
                <w:numId w:val="0"/>
              </w:numPr>
              <w:ind w:left="1440"/>
              <w:jc w:val="left"/>
            </w:pPr>
            <w:r>
              <w:t xml:space="preserve">Creating from start to finish the scripting of the world events in </w:t>
            </w:r>
            <w:proofErr w:type="spellStart"/>
            <w:r>
              <w:t>Suthsexe</w:t>
            </w:r>
            <w:proofErr w:type="spellEnd"/>
          </w:p>
          <w:p w14:paraId="758954DB" w14:textId="77777777" w:rsidR="00181A9C" w:rsidRDefault="00181A9C" w:rsidP="00181A9C">
            <w:pPr>
              <w:pStyle w:val="BulletedList"/>
              <w:numPr>
                <w:ilvl w:val="0"/>
                <w:numId w:val="0"/>
              </w:numPr>
              <w:ind w:left="1440"/>
              <w:jc w:val="left"/>
            </w:pPr>
            <w:r>
              <w:t xml:space="preserve">Finishing the work until release after initial scripting done by others on all the world events in </w:t>
            </w:r>
            <w:proofErr w:type="spellStart"/>
            <w:r>
              <w:t>Essexe</w:t>
            </w:r>
            <w:proofErr w:type="spellEnd"/>
            <w:r>
              <w:t xml:space="preserve">, </w:t>
            </w:r>
            <w:proofErr w:type="spellStart"/>
            <w:r>
              <w:t>Wincestre</w:t>
            </w:r>
            <w:proofErr w:type="spellEnd"/>
            <w:r>
              <w:t xml:space="preserve">, Cent, </w:t>
            </w:r>
            <w:proofErr w:type="spellStart"/>
            <w:r>
              <w:t>Hamtunscire</w:t>
            </w:r>
            <w:proofErr w:type="spellEnd"/>
            <w:r>
              <w:t xml:space="preserve">. </w:t>
            </w:r>
          </w:p>
          <w:p w14:paraId="30895756" w14:textId="6F9241EC" w:rsidR="00181A9C" w:rsidRDefault="00181A9C" w:rsidP="00181A9C">
            <w:pPr>
              <w:pStyle w:val="BulletedList"/>
              <w:numPr>
                <w:ilvl w:val="0"/>
                <w:numId w:val="0"/>
              </w:numPr>
              <w:ind w:left="245"/>
            </w:pPr>
            <w:r>
              <w:t>Helping and training the junior quest designers.</w:t>
            </w:r>
          </w:p>
          <w:p w14:paraId="1FE848CC" w14:textId="77777777" w:rsidR="00181A9C" w:rsidRDefault="00181A9C" w:rsidP="00181A9C">
            <w:pPr>
              <w:pStyle w:val="BulletedList"/>
              <w:numPr>
                <w:ilvl w:val="0"/>
                <w:numId w:val="0"/>
              </w:numPr>
              <w:ind w:left="245"/>
            </w:pPr>
          </w:p>
          <w:p w14:paraId="2D3D89AF" w14:textId="77777777" w:rsidR="00181A9C" w:rsidRDefault="00181A9C" w:rsidP="00181A9C">
            <w:pPr>
              <w:rPr>
                <w:b/>
                <w:bCs/>
              </w:rPr>
            </w:pPr>
            <w:r w:rsidRPr="002872D6">
              <w:rPr>
                <w:b/>
                <w:bCs/>
              </w:rPr>
              <w:t>Assassin’s Creed: Origins Curse of the Pharaohs DLC – Senior Level Designer</w:t>
            </w:r>
          </w:p>
          <w:p w14:paraId="2CD7D4AB" w14:textId="77777777" w:rsidR="00181A9C" w:rsidRDefault="00181A9C" w:rsidP="00181A9C">
            <w:pPr>
              <w:ind w:left="720"/>
            </w:pPr>
            <w:r w:rsidRPr="002872D6">
              <w:t>Creat</w:t>
            </w:r>
            <w:r>
              <w:t xml:space="preserve">ing </w:t>
            </w:r>
            <w:r w:rsidRPr="002872D6">
              <w:t xml:space="preserve">the </w:t>
            </w:r>
            <w:proofErr w:type="spellStart"/>
            <w:r w:rsidRPr="002872D6">
              <w:t>blockout</w:t>
            </w:r>
            <w:proofErr w:type="spellEnd"/>
            <w:r w:rsidRPr="002872D6">
              <w:t xml:space="preserve"> </w:t>
            </w:r>
            <w:r>
              <w:t>of the temple complex of Hatshepsut.</w:t>
            </w:r>
          </w:p>
          <w:p w14:paraId="6F0672A5" w14:textId="77777777" w:rsidR="00181A9C" w:rsidRDefault="00181A9C" w:rsidP="00181A9C">
            <w:pPr>
              <w:ind w:left="720"/>
            </w:pPr>
            <w:r>
              <w:t xml:space="preserve">Creating the </w:t>
            </w:r>
            <w:proofErr w:type="spellStart"/>
            <w:r>
              <w:t>blockout</w:t>
            </w:r>
            <w:proofErr w:type="spellEnd"/>
            <w:r>
              <w:t xml:space="preserve">, free run paths and connectivity of the village of Seth Ma’at and its Necropolis. </w:t>
            </w:r>
            <w:r>
              <w:br/>
              <w:t xml:space="preserve">Supporting the Quest design team in the locations I created. </w:t>
            </w:r>
          </w:p>
          <w:p w14:paraId="65690B91" w14:textId="77777777" w:rsidR="00181A9C" w:rsidRPr="002872D6" w:rsidRDefault="00181A9C" w:rsidP="00181A9C">
            <w:pPr>
              <w:ind w:left="720"/>
            </w:pPr>
            <w:r>
              <w:t xml:space="preserve">Creating the layout and smaller tombs in the Valley of the Kings. </w:t>
            </w:r>
            <w:r>
              <w:br/>
              <w:t xml:space="preserve">Creating all the roads and paths on the western side of the Nile. </w:t>
            </w:r>
            <w:r>
              <w:br/>
              <w:t>Creating NPC networks and their supporting stations for the Valley of the kings.</w:t>
            </w:r>
            <w:r>
              <w:br/>
              <w:t xml:space="preserve">Creating the military location and outposts within the Valley of the kings. </w:t>
            </w:r>
            <w:r>
              <w:br/>
              <w:t>Creating the small bandit camp locations around the Valley of the Kings</w:t>
            </w:r>
          </w:p>
          <w:p w14:paraId="09ED9B9C" w14:textId="77777777" w:rsidR="00181A9C" w:rsidRDefault="00181A9C" w:rsidP="00181A9C">
            <w:pPr>
              <w:ind w:left="720"/>
            </w:pPr>
            <w:r>
              <w:t xml:space="preserve">Taking part in the placement of boats and their routes in all the worlds of the DLC. </w:t>
            </w:r>
          </w:p>
          <w:p w14:paraId="7B7772A8" w14:textId="77777777" w:rsidR="00181A9C" w:rsidRPr="0045600C" w:rsidRDefault="00181A9C" w:rsidP="00181A9C">
            <w:pPr>
              <w:pStyle w:val="BulletedList"/>
              <w:numPr>
                <w:ilvl w:val="0"/>
                <w:numId w:val="0"/>
              </w:numPr>
              <w:ind w:left="245"/>
              <w:rPr>
                <w:b/>
                <w:bCs/>
              </w:rPr>
            </w:pPr>
          </w:p>
        </w:tc>
      </w:tr>
      <w:tr w:rsidR="00181A9C" w14:paraId="0BC6FFDD" w14:textId="77777777">
        <w:tc>
          <w:tcPr>
            <w:tcW w:w="2160" w:type="dxa"/>
          </w:tcPr>
          <w:p w14:paraId="4D0E1327" w14:textId="77777777" w:rsidR="00181A9C" w:rsidRDefault="00181A9C" w:rsidP="00181A9C">
            <w:pPr>
              <w:rPr>
                <w:rFonts w:ascii="Century Gothic" w:hAnsi="Century Gothic"/>
                <w:b/>
                <w:sz w:val="22"/>
              </w:rPr>
            </w:pPr>
          </w:p>
          <w:p w14:paraId="30019530" w14:textId="77777777" w:rsidR="00181A9C" w:rsidRDefault="00181A9C" w:rsidP="00181A9C">
            <w:pPr>
              <w:rPr>
                <w:rFonts w:ascii="Century Gothic" w:hAnsi="Century Gothic"/>
                <w:b/>
                <w:sz w:val="22"/>
              </w:rPr>
            </w:pPr>
          </w:p>
          <w:p w14:paraId="47C519FE" w14:textId="77777777" w:rsidR="00181A9C" w:rsidRDefault="00181A9C" w:rsidP="00181A9C">
            <w:pPr>
              <w:rPr>
                <w:rFonts w:ascii="Century Gothic" w:hAnsi="Century Gothic"/>
                <w:b/>
                <w:sz w:val="22"/>
              </w:rPr>
            </w:pPr>
          </w:p>
          <w:p w14:paraId="6F831105" w14:textId="77777777" w:rsidR="00181A9C" w:rsidRDefault="00181A9C" w:rsidP="00181A9C">
            <w:pPr>
              <w:rPr>
                <w:rFonts w:ascii="Century Gothic" w:hAnsi="Century Gothic"/>
                <w:b/>
                <w:sz w:val="22"/>
              </w:rPr>
            </w:pPr>
          </w:p>
          <w:p w14:paraId="1230CE4D" w14:textId="77777777" w:rsidR="00181A9C" w:rsidRDefault="00181A9C" w:rsidP="00181A9C">
            <w:pPr>
              <w:rPr>
                <w:rFonts w:ascii="Century Gothic" w:hAnsi="Century Gothic"/>
                <w:b/>
                <w:sz w:val="22"/>
              </w:rPr>
            </w:pPr>
          </w:p>
          <w:p w14:paraId="75671F95" w14:textId="77777777" w:rsidR="00181A9C" w:rsidRDefault="00181A9C" w:rsidP="00181A9C">
            <w:pPr>
              <w:rPr>
                <w:rFonts w:ascii="Century Gothic" w:hAnsi="Century Gothic"/>
                <w:b/>
                <w:sz w:val="22"/>
              </w:rPr>
            </w:pPr>
          </w:p>
          <w:p w14:paraId="10339F80" w14:textId="77777777" w:rsidR="00181A9C" w:rsidRDefault="00181A9C" w:rsidP="00181A9C">
            <w:pPr>
              <w:rPr>
                <w:rFonts w:ascii="Century Gothic" w:hAnsi="Century Gothic"/>
                <w:b/>
                <w:sz w:val="22"/>
              </w:rPr>
            </w:pPr>
          </w:p>
          <w:p w14:paraId="277ABB75" w14:textId="77777777" w:rsidR="00181A9C" w:rsidRDefault="00181A9C" w:rsidP="00181A9C">
            <w:pPr>
              <w:rPr>
                <w:rFonts w:ascii="Century Gothic" w:hAnsi="Century Gothic"/>
                <w:b/>
                <w:sz w:val="22"/>
              </w:rPr>
            </w:pPr>
          </w:p>
          <w:p w14:paraId="2A7635B2" w14:textId="77777777" w:rsidR="00181A9C" w:rsidRDefault="00181A9C" w:rsidP="00181A9C">
            <w:pPr>
              <w:rPr>
                <w:rFonts w:ascii="Century Gothic" w:hAnsi="Century Gothic"/>
                <w:b/>
                <w:sz w:val="22"/>
              </w:rPr>
            </w:pPr>
          </w:p>
          <w:p w14:paraId="13F6BE5D" w14:textId="77777777" w:rsidR="00181A9C" w:rsidRDefault="00181A9C" w:rsidP="00181A9C">
            <w:pPr>
              <w:rPr>
                <w:rFonts w:ascii="Century Gothic" w:hAnsi="Century Gothic"/>
                <w:b/>
                <w:sz w:val="22"/>
              </w:rPr>
            </w:pPr>
          </w:p>
          <w:p w14:paraId="7BF1C14F" w14:textId="77777777" w:rsidR="00181A9C" w:rsidRDefault="00181A9C" w:rsidP="00181A9C">
            <w:pPr>
              <w:rPr>
                <w:rFonts w:ascii="Century Gothic" w:hAnsi="Century Gothic"/>
                <w:b/>
                <w:sz w:val="22"/>
              </w:rPr>
            </w:pPr>
          </w:p>
          <w:p w14:paraId="0491F781" w14:textId="77777777" w:rsidR="00181A9C" w:rsidRDefault="00181A9C" w:rsidP="00181A9C">
            <w:pPr>
              <w:rPr>
                <w:rFonts w:ascii="Century Gothic" w:hAnsi="Century Gothic"/>
                <w:b/>
                <w:sz w:val="22"/>
              </w:rPr>
            </w:pPr>
          </w:p>
          <w:p w14:paraId="6ED0B074" w14:textId="77777777" w:rsidR="00181A9C" w:rsidRDefault="00181A9C" w:rsidP="00181A9C">
            <w:pPr>
              <w:rPr>
                <w:rFonts w:ascii="Century Gothic" w:hAnsi="Century Gothic"/>
                <w:b/>
                <w:sz w:val="22"/>
              </w:rPr>
            </w:pPr>
          </w:p>
          <w:p w14:paraId="570E52DE" w14:textId="77777777" w:rsidR="00181A9C" w:rsidRDefault="00181A9C" w:rsidP="00181A9C">
            <w:pPr>
              <w:rPr>
                <w:rFonts w:ascii="Century Gothic" w:hAnsi="Century Gothic"/>
                <w:b/>
                <w:sz w:val="22"/>
              </w:rPr>
            </w:pPr>
          </w:p>
          <w:p w14:paraId="5B8DEAE2" w14:textId="77777777" w:rsidR="00181A9C" w:rsidRDefault="00181A9C" w:rsidP="00181A9C">
            <w:pPr>
              <w:rPr>
                <w:rFonts w:ascii="Century Gothic" w:hAnsi="Century Gothic"/>
                <w:b/>
                <w:sz w:val="22"/>
              </w:rPr>
            </w:pPr>
          </w:p>
          <w:p w14:paraId="6E78D0F1" w14:textId="77777777" w:rsidR="00181A9C" w:rsidRDefault="00181A9C" w:rsidP="00181A9C">
            <w:pPr>
              <w:rPr>
                <w:rFonts w:ascii="Century Gothic" w:hAnsi="Century Gothic"/>
                <w:b/>
                <w:sz w:val="22"/>
              </w:rPr>
            </w:pPr>
          </w:p>
          <w:p w14:paraId="2BF49C85" w14:textId="77777777" w:rsidR="00181A9C" w:rsidRDefault="00181A9C" w:rsidP="00181A9C">
            <w:pPr>
              <w:rPr>
                <w:rFonts w:ascii="Century Gothic" w:hAnsi="Century Gothic"/>
                <w:b/>
                <w:sz w:val="22"/>
              </w:rPr>
            </w:pPr>
          </w:p>
          <w:p w14:paraId="6225749A" w14:textId="77777777" w:rsidR="00181A9C" w:rsidRDefault="00181A9C" w:rsidP="00181A9C">
            <w:pPr>
              <w:rPr>
                <w:rFonts w:ascii="Century Gothic" w:hAnsi="Century Gothic"/>
                <w:b/>
                <w:sz w:val="22"/>
              </w:rPr>
            </w:pPr>
            <w:r>
              <w:rPr>
                <w:rFonts w:ascii="Century Gothic" w:hAnsi="Century Gothic"/>
                <w:b/>
                <w:sz w:val="22"/>
              </w:rPr>
              <w:t>Finished Projects and Positions</w:t>
            </w:r>
          </w:p>
        </w:tc>
        <w:tc>
          <w:tcPr>
            <w:tcW w:w="6667" w:type="dxa"/>
          </w:tcPr>
          <w:p w14:paraId="51F7336D" w14:textId="77777777" w:rsidR="00181A9C" w:rsidRDefault="00181A9C" w:rsidP="00181A9C">
            <w:pPr>
              <w:rPr>
                <w:b/>
                <w:bCs/>
              </w:rPr>
            </w:pPr>
            <w:r w:rsidRPr="00F82DA0">
              <w:rPr>
                <w:b/>
                <w:bCs/>
              </w:rPr>
              <w:t>Assassin’s Creed: Origins – Level designer</w:t>
            </w:r>
          </w:p>
          <w:p w14:paraId="137CC3A1" w14:textId="77777777" w:rsidR="00181A9C" w:rsidRDefault="00181A9C" w:rsidP="00181A9C">
            <w:pPr>
              <w:ind w:left="720"/>
            </w:pPr>
            <w:r w:rsidRPr="00F82DA0">
              <w:t>Creating the</w:t>
            </w:r>
            <w:r>
              <w:t xml:space="preserve"> layout of the pyramid complexes</w:t>
            </w:r>
          </w:p>
          <w:p w14:paraId="3469A199" w14:textId="77777777" w:rsidR="00181A9C" w:rsidRDefault="00181A9C" w:rsidP="00181A9C">
            <w:pPr>
              <w:ind w:left="1440"/>
            </w:pPr>
            <w:r>
              <w:t>The Giza Pyramids and the temples around them</w:t>
            </w:r>
          </w:p>
          <w:p w14:paraId="53694791" w14:textId="77777777" w:rsidR="00181A9C" w:rsidRDefault="00181A9C" w:rsidP="00181A9C">
            <w:pPr>
              <w:ind w:left="1440"/>
            </w:pPr>
            <w:r>
              <w:t xml:space="preserve">The Djoser pyramid complex initial layout and supporting asset creation for it. </w:t>
            </w:r>
          </w:p>
          <w:p w14:paraId="08EB6F7A" w14:textId="77777777" w:rsidR="00181A9C" w:rsidRDefault="00181A9C" w:rsidP="00181A9C">
            <w:pPr>
              <w:ind w:left="720"/>
            </w:pPr>
            <w:r>
              <w:t>Tombs</w:t>
            </w:r>
          </w:p>
          <w:p w14:paraId="4B206114" w14:textId="77777777" w:rsidR="00181A9C" w:rsidRDefault="00181A9C" w:rsidP="00181A9C">
            <w:pPr>
              <w:ind w:left="1440"/>
            </w:pPr>
            <w:r>
              <w:t>Supporting the scripting and layouts of all the tombs in the world where I helped and trained junior colleagues</w:t>
            </w:r>
            <w:r>
              <w:br/>
              <w:t>Creating the whole Seth-Anat tomb</w:t>
            </w:r>
          </w:p>
          <w:p w14:paraId="34391A3A" w14:textId="77777777" w:rsidR="00181A9C" w:rsidRDefault="00181A9C" w:rsidP="00181A9C">
            <w:pPr>
              <w:ind w:left="1440"/>
            </w:pPr>
          </w:p>
          <w:p w14:paraId="0DAFF45F" w14:textId="77777777" w:rsidR="00181A9C" w:rsidRPr="00F82DA0" w:rsidRDefault="00181A9C" w:rsidP="00181A9C">
            <w:pPr>
              <w:ind w:left="1440"/>
            </w:pPr>
          </w:p>
          <w:p w14:paraId="323E9710" w14:textId="77777777" w:rsidR="00181A9C" w:rsidRDefault="00181A9C" w:rsidP="00181A9C">
            <w:r w:rsidRPr="00F82DA0">
              <w:rPr>
                <w:b/>
                <w:bCs/>
              </w:rPr>
              <w:t>Assassin’s Creed: Rogue – Level designer</w:t>
            </w:r>
          </w:p>
          <w:p w14:paraId="2635FD48" w14:textId="77777777" w:rsidR="00181A9C" w:rsidRDefault="00181A9C" w:rsidP="00181A9C">
            <w:pPr>
              <w:ind w:left="720"/>
            </w:pPr>
            <w:r>
              <w:t xml:space="preserve">Creating the block out and initial map of the River Valley world. </w:t>
            </w:r>
          </w:p>
          <w:p w14:paraId="00427D0A" w14:textId="77777777" w:rsidR="00181A9C" w:rsidRDefault="00181A9C" w:rsidP="00181A9C">
            <w:pPr>
              <w:ind w:left="720"/>
            </w:pPr>
            <w:r>
              <w:t xml:space="preserve">Distributing the locations in the southern part of the River Valley world. </w:t>
            </w:r>
            <w:r>
              <w:br/>
              <w:t xml:space="preserve">Creating the layout, connectivity and </w:t>
            </w:r>
            <w:proofErr w:type="spellStart"/>
            <w:r>
              <w:t>freeruns</w:t>
            </w:r>
            <w:proofErr w:type="spellEnd"/>
            <w:r>
              <w:t xml:space="preserve"> in Albany.</w:t>
            </w:r>
          </w:p>
          <w:p w14:paraId="11C39FDC" w14:textId="77777777" w:rsidR="00181A9C" w:rsidRDefault="00181A9C" w:rsidP="00181A9C">
            <w:pPr>
              <w:ind w:left="720"/>
            </w:pPr>
            <w:r>
              <w:t>Creating the initial big shapes of Sleepy Hollow.</w:t>
            </w:r>
            <w:r>
              <w:br/>
              <w:t xml:space="preserve">Distributing collectibles and creating locations for them in the </w:t>
            </w:r>
            <w:proofErr w:type="gramStart"/>
            <w:r>
              <w:t>River</w:t>
            </w:r>
            <w:proofErr w:type="gramEnd"/>
            <w:r>
              <w:t xml:space="preserve"> valley world</w:t>
            </w:r>
          </w:p>
          <w:p w14:paraId="18D86962" w14:textId="57C12A3C" w:rsidR="00181A9C" w:rsidRDefault="00181A9C" w:rsidP="00181A9C">
            <w:pPr>
              <w:ind w:left="720"/>
            </w:pPr>
            <w:r>
              <w:t>Creating the collectibles in all the game worlds.</w:t>
            </w:r>
            <w:r>
              <w:br/>
              <w:t>Creating, placing, and scripting Shops and Taverns in the River Valley and New York worlds</w:t>
            </w:r>
          </w:p>
          <w:p w14:paraId="414F87C2" w14:textId="77777777" w:rsidR="00181A9C" w:rsidRDefault="00181A9C" w:rsidP="00181A9C"/>
          <w:p w14:paraId="2318017D" w14:textId="77777777" w:rsidR="00181A9C" w:rsidRDefault="00181A9C" w:rsidP="00181A9C">
            <w:pPr>
              <w:rPr>
                <w:b/>
                <w:bCs/>
              </w:rPr>
            </w:pPr>
            <w:r w:rsidRPr="00F82DA0">
              <w:rPr>
                <w:b/>
                <w:bCs/>
              </w:rPr>
              <w:lastRenderedPageBreak/>
              <w:t>Assassin’s Creed IV: Black Flag – Level designer</w:t>
            </w:r>
          </w:p>
          <w:p w14:paraId="6AFDE68F" w14:textId="77777777" w:rsidR="00181A9C" w:rsidRPr="00F82DA0" w:rsidRDefault="00181A9C" w:rsidP="00181A9C">
            <w:pPr>
              <w:ind w:left="720"/>
            </w:pPr>
            <w:r w:rsidRPr="00F82DA0">
              <w:t>Crea</w:t>
            </w:r>
            <w:r>
              <w:t xml:space="preserve">ting the layout and mission and initial story for the second of the PS Exclusive Aveline missions. </w:t>
            </w:r>
            <w:r>
              <w:br/>
              <w:t>Supporting the mission team that worked on the main game.</w:t>
            </w:r>
          </w:p>
          <w:p w14:paraId="2982E719" w14:textId="77777777" w:rsidR="00181A9C" w:rsidRDefault="00181A9C" w:rsidP="00181A9C"/>
          <w:p w14:paraId="1DE87A55" w14:textId="77777777" w:rsidR="00181A9C" w:rsidRDefault="00181A9C" w:rsidP="00181A9C">
            <w:pPr>
              <w:rPr>
                <w:b/>
                <w:bCs/>
              </w:rPr>
            </w:pPr>
            <w:r w:rsidRPr="00437878">
              <w:rPr>
                <w:b/>
                <w:bCs/>
              </w:rPr>
              <w:t>Assassin’s Creed Liberation HD – PS3, Xbox 360 – Level designer</w:t>
            </w:r>
          </w:p>
          <w:p w14:paraId="7AA9D6F5" w14:textId="77777777" w:rsidR="00181A9C" w:rsidRPr="00437878" w:rsidRDefault="00181A9C" w:rsidP="00181A9C">
            <w:pPr>
              <w:ind w:left="720"/>
            </w:pPr>
            <w:r w:rsidRPr="00437878">
              <w:t>Helping the team that created the HD version of the game</w:t>
            </w:r>
            <w:r>
              <w:t xml:space="preserve"> with the content I created for the Vita version. Especially the New York missions</w:t>
            </w:r>
          </w:p>
          <w:p w14:paraId="60A86B2A" w14:textId="77777777" w:rsidR="00181A9C" w:rsidRDefault="00181A9C" w:rsidP="00181A9C"/>
          <w:p w14:paraId="38241555" w14:textId="77777777" w:rsidR="00181A9C" w:rsidRPr="00834689" w:rsidRDefault="00181A9C" w:rsidP="00181A9C">
            <w:r w:rsidRPr="00437878">
              <w:rPr>
                <w:b/>
                <w:bCs/>
              </w:rPr>
              <w:t>Assassin’s Creed Liberation – PS Vita</w:t>
            </w:r>
            <w:r>
              <w:rPr>
                <w:b/>
                <w:bCs/>
              </w:rPr>
              <w:t xml:space="preserve"> </w:t>
            </w:r>
            <w:r w:rsidRPr="00834689">
              <w:t xml:space="preserve">- Level designer &amp; Team Coordinator </w:t>
            </w:r>
          </w:p>
          <w:p w14:paraId="5B532702" w14:textId="77777777" w:rsidR="00181A9C" w:rsidRDefault="00181A9C" w:rsidP="00181A9C">
            <w:pPr>
              <w:ind w:left="720"/>
            </w:pPr>
            <w:r>
              <w:br/>
              <w:t>Creating the initial layout and blocking of the New Orleans world,</w:t>
            </w:r>
            <w:r>
              <w:br/>
              <w:t xml:space="preserve">Training and organizing the work of junior level designers. </w:t>
            </w:r>
            <w:r>
              <w:br/>
              <w:t xml:space="preserve">Creating from concept to release the New York level and missions. </w:t>
            </w:r>
            <w:r>
              <w:br/>
              <w:t>Collaborating with AC3 team on the mechanics of Connor as a protagonist because the New York mission can be played as both Connor and Aveline.</w:t>
            </w:r>
            <w:r>
              <w:br/>
            </w:r>
            <w:r>
              <w:br/>
            </w:r>
          </w:p>
          <w:p w14:paraId="200C5C5C" w14:textId="77777777" w:rsidR="00181A9C" w:rsidRDefault="00181A9C" w:rsidP="00181A9C"/>
          <w:p w14:paraId="153FE6BA" w14:textId="77777777" w:rsidR="00181A9C" w:rsidRDefault="00181A9C" w:rsidP="00181A9C">
            <w:r w:rsidRPr="00437878">
              <w:rPr>
                <w:b/>
                <w:bCs/>
              </w:rPr>
              <w:t>Tom Clancy’s Ghost Recon: Shadow wars</w:t>
            </w:r>
            <w:r>
              <w:t xml:space="preserve"> – Level Designer</w:t>
            </w:r>
            <w:r>
              <w:br/>
            </w:r>
          </w:p>
          <w:p w14:paraId="4F8334FA" w14:textId="77777777" w:rsidR="00181A9C" w:rsidRDefault="00181A9C" w:rsidP="00181A9C">
            <w:pPr>
              <w:ind w:left="720"/>
            </w:pPr>
            <w:r>
              <w:t>Creating the maps, distributed the enemies and supporting the story</w:t>
            </w:r>
            <w:r>
              <w:br/>
            </w:r>
          </w:p>
          <w:p w14:paraId="779438A1" w14:textId="77777777" w:rsidR="00181A9C" w:rsidRDefault="00181A9C" w:rsidP="00181A9C"/>
          <w:p w14:paraId="0C4D6237" w14:textId="77777777" w:rsidR="00181A9C" w:rsidRDefault="00181A9C" w:rsidP="00181A9C"/>
          <w:p w14:paraId="0FBD96D9" w14:textId="77777777" w:rsidR="00181A9C" w:rsidRPr="00F82DA0" w:rsidRDefault="00181A9C" w:rsidP="00181A9C">
            <w:r>
              <w:br/>
            </w:r>
          </w:p>
          <w:p w14:paraId="7750C584" w14:textId="77777777" w:rsidR="00181A9C" w:rsidRPr="00F82DA0" w:rsidRDefault="00181A9C" w:rsidP="00181A9C">
            <w:pPr>
              <w:rPr>
                <w:b/>
                <w:bCs/>
              </w:rPr>
            </w:pPr>
          </w:p>
          <w:p w14:paraId="70B64C1E" w14:textId="77777777" w:rsidR="00181A9C" w:rsidRDefault="00181A9C" w:rsidP="00181A9C">
            <w:r w:rsidRPr="002872D6">
              <w:rPr>
                <w:b/>
                <w:bCs/>
              </w:rPr>
              <w:br/>
            </w:r>
          </w:p>
          <w:p w14:paraId="1C92FBC9" w14:textId="77777777" w:rsidR="00181A9C" w:rsidRDefault="00181A9C" w:rsidP="00181A9C">
            <w:pPr>
              <w:pStyle w:val="BulletedList"/>
              <w:numPr>
                <w:ilvl w:val="0"/>
                <w:numId w:val="0"/>
              </w:numPr>
              <w:ind w:left="1440"/>
              <w:jc w:val="left"/>
            </w:pPr>
            <w:r>
              <w:br/>
            </w:r>
          </w:p>
          <w:p w14:paraId="4DD1FC40" w14:textId="77777777" w:rsidR="00181A9C" w:rsidRDefault="00181A9C" w:rsidP="00181A9C">
            <w:pPr>
              <w:pStyle w:val="BulletedList"/>
              <w:numPr>
                <w:ilvl w:val="0"/>
                <w:numId w:val="0"/>
              </w:numPr>
              <w:ind w:left="720"/>
            </w:pPr>
          </w:p>
        </w:tc>
      </w:tr>
      <w:tr w:rsidR="00181A9C" w14:paraId="216FD59D" w14:textId="77777777">
        <w:tc>
          <w:tcPr>
            <w:tcW w:w="2160" w:type="dxa"/>
          </w:tcPr>
          <w:p w14:paraId="6C52883D" w14:textId="77777777" w:rsidR="00181A9C" w:rsidRDefault="00181A9C" w:rsidP="00181A9C">
            <w:pPr>
              <w:pStyle w:val="Heading1"/>
            </w:pPr>
            <w:r>
              <w:lastRenderedPageBreak/>
              <w:t>Education</w:t>
            </w:r>
          </w:p>
        </w:tc>
        <w:tc>
          <w:tcPr>
            <w:tcW w:w="6667" w:type="dxa"/>
          </w:tcPr>
          <w:p w14:paraId="35418CE3" w14:textId="77777777" w:rsidR="00181A9C" w:rsidRDefault="00181A9C" w:rsidP="00181A9C">
            <w:pPr>
              <w:pStyle w:val="BodyText1"/>
            </w:pPr>
            <w:smartTag w:uri="urn:schemas-microsoft-com:office:smarttags" w:element="PlaceType">
              <w:r>
                <w:t>High School</w:t>
              </w:r>
            </w:smartTag>
            <w:r>
              <w:t xml:space="preserve"> of </w:t>
            </w:r>
            <w:smartTag w:uri="urn:schemas-microsoft-com:office:smarttags" w:element="PlaceName">
              <w:r>
                <w:t>Mathematics</w:t>
              </w:r>
            </w:smartTag>
            <w:r>
              <w:t xml:space="preserve"> “Geo Milev” </w:t>
            </w:r>
            <w:smartTag w:uri="urn:schemas-microsoft-com:office:smarttags" w:element="City">
              <w:r>
                <w:t>Pleven</w:t>
              </w:r>
            </w:smartTag>
            <w:r>
              <w:t xml:space="preserve">, </w:t>
            </w:r>
            <w:smartTag w:uri="urn:schemas-microsoft-com:office:smarttags" w:element="place">
              <w:smartTag w:uri="urn:schemas-microsoft-com:office:smarttags" w:element="country-region">
                <w:r>
                  <w:t>Bulgaria</w:t>
                </w:r>
              </w:smartTag>
            </w:smartTag>
          </w:p>
          <w:p w14:paraId="2EC6BCB4" w14:textId="77777777" w:rsidR="00181A9C" w:rsidRDefault="00181A9C" w:rsidP="00181A9C">
            <w:pPr>
              <w:pStyle w:val="BodyText"/>
            </w:pPr>
            <w:r>
              <w:t>1993-1998</w:t>
            </w:r>
          </w:p>
          <w:p w14:paraId="19420FDF" w14:textId="77777777" w:rsidR="00181A9C" w:rsidRDefault="00181A9C" w:rsidP="00181A9C">
            <w:pPr>
              <w:pStyle w:val="BulletedList"/>
            </w:pPr>
            <w:r>
              <w:t>Profile Mathematics and informatics</w:t>
            </w:r>
          </w:p>
          <w:p w14:paraId="1667A69F" w14:textId="77777777" w:rsidR="00181A9C" w:rsidRDefault="00181A9C" w:rsidP="00181A9C">
            <w:pPr>
              <w:pStyle w:val="BulletedList"/>
            </w:pPr>
            <w:r>
              <w:t>Additional profile History and literature</w:t>
            </w:r>
          </w:p>
        </w:tc>
      </w:tr>
      <w:tr w:rsidR="00181A9C" w14:paraId="5050D4C7" w14:textId="77777777">
        <w:tc>
          <w:tcPr>
            <w:tcW w:w="2160" w:type="dxa"/>
          </w:tcPr>
          <w:p w14:paraId="5A62B62F" w14:textId="77777777" w:rsidR="00181A9C" w:rsidRDefault="00181A9C" w:rsidP="00181A9C">
            <w:pPr>
              <w:pStyle w:val="Heading1"/>
            </w:pPr>
          </w:p>
        </w:tc>
        <w:tc>
          <w:tcPr>
            <w:tcW w:w="6667" w:type="dxa"/>
          </w:tcPr>
          <w:p w14:paraId="17F41439" w14:textId="77777777" w:rsidR="00181A9C" w:rsidRDefault="00181A9C" w:rsidP="00181A9C">
            <w:smartTag w:uri="urn:schemas-microsoft-com:office:smarttags" w:element="place">
              <w:smartTag w:uri="urn:schemas-microsoft-com:office:smarttags" w:element="PlaceName">
                <w:r>
                  <w:t>Sofia</w:t>
                </w:r>
              </w:smartTag>
              <w:r>
                <w:t xml:space="preserve"> </w:t>
              </w:r>
              <w:smartTag w:uri="urn:schemas-microsoft-com:office:smarttags" w:element="PlaceName">
                <w:r>
                  <w:t>University</w:t>
                </w:r>
              </w:smartTag>
            </w:smartTag>
            <w:r>
              <w:t xml:space="preserve"> “St Climent </w:t>
            </w:r>
            <w:proofErr w:type="spellStart"/>
            <w:r>
              <w:t>Ohridski</w:t>
            </w:r>
            <w:proofErr w:type="spellEnd"/>
            <w:r>
              <w:t>”</w:t>
            </w:r>
          </w:p>
          <w:p w14:paraId="09B89ECF" w14:textId="77777777" w:rsidR="00181A9C" w:rsidRDefault="00181A9C" w:rsidP="00181A9C">
            <w:r>
              <w:t xml:space="preserve">1998 – 2007 </w:t>
            </w:r>
          </w:p>
          <w:p w14:paraId="0AB12559" w14:textId="77777777" w:rsidR="00181A9C" w:rsidRDefault="00181A9C" w:rsidP="00181A9C">
            <w:r>
              <w:t xml:space="preserve">Dep. Slavonic </w:t>
            </w:r>
            <w:proofErr w:type="spellStart"/>
            <w:r>
              <w:t>Philologies</w:t>
            </w:r>
            <w:proofErr w:type="spellEnd"/>
          </w:p>
          <w:p w14:paraId="48F27902" w14:textId="77777777" w:rsidR="00181A9C" w:rsidRDefault="00181A9C" w:rsidP="00181A9C">
            <w:r>
              <w:t>Bulgarian Philology</w:t>
            </w:r>
          </w:p>
          <w:p w14:paraId="19192BFA" w14:textId="77777777" w:rsidR="00181A9C" w:rsidRDefault="00181A9C" w:rsidP="00181A9C">
            <w:r>
              <w:t>Status: State exams not yet taken</w:t>
            </w:r>
          </w:p>
          <w:p w14:paraId="75B8DF06" w14:textId="77777777" w:rsidR="00181A9C" w:rsidRPr="005A589E" w:rsidRDefault="00181A9C" w:rsidP="00181A9C"/>
        </w:tc>
      </w:tr>
      <w:tr w:rsidR="00181A9C" w14:paraId="61F90857" w14:textId="77777777">
        <w:tc>
          <w:tcPr>
            <w:tcW w:w="2160" w:type="dxa"/>
          </w:tcPr>
          <w:p w14:paraId="47FFA9D6" w14:textId="77777777" w:rsidR="00181A9C" w:rsidRDefault="00181A9C" w:rsidP="00181A9C">
            <w:pPr>
              <w:pStyle w:val="Heading1"/>
            </w:pPr>
            <w:r>
              <w:t>Languages</w:t>
            </w:r>
          </w:p>
        </w:tc>
        <w:tc>
          <w:tcPr>
            <w:tcW w:w="6667" w:type="dxa"/>
          </w:tcPr>
          <w:p w14:paraId="362364E3" w14:textId="77777777" w:rsidR="00181A9C" w:rsidRDefault="00181A9C" w:rsidP="00181A9C">
            <w:r>
              <w:t xml:space="preserve">English – </w:t>
            </w:r>
            <w:smartTag w:uri="urn:schemas-microsoft-com:office:smarttags" w:element="place">
              <w:smartTag w:uri="urn:schemas-microsoft-com:office:smarttags" w:element="City">
                <w:r>
                  <w:t>Cambridge</w:t>
                </w:r>
              </w:smartTag>
            </w:smartTag>
            <w:r>
              <w:t xml:space="preserve"> Advanced English</w:t>
            </w:r>
          </w:p>
          <w:p w14:paraId="06E232C2" w14:textId="77777777" w:rsidR="00181A9C" w:rsidRDefault="00181A9C" w:rsidP="00181A9C">
            <w:r>
              <w:t>Russian – good written good spoken</w:t>
            </w:r>
          </w:p>
          <w:p w14:paraId="2EC1EB3C" w14:textId="77777777" w:rsidR="00181A9C" w:rsidRDefault="00181A9C" w:rsidP="00181A9C">
            <w:r>
              <w:t>German –basic written and spoken</w:t>
            </w:r>
          </w:p>
          <w:p w14:paraId="606A1D75" w14:textId="77777777" w:rsidR="00181A9C" w:rsidRDefault="00181A9C" w:rsidP="00181A9C"/>
        </w:tc>
      </w:tr>
      <w:tr w:rsidR="00181A9C" w14:paraId="3C767A93" w14:textId="77777777">
        <w:tc>
          <w:tcPr>
            <w:tcW w:w="2160" w:type="dxa"/>
          </w:tcPr>
          <w:p w14:paraId="29C1CE98" w14:textId="77777777" w:rsidR="00181A9C" w:rsidRDefault="00181A9C" w:rsidP="00181A9C">
            <w:pPr>
              <w:pStyle w:val="Heading1"/>
            </w:pPr>
            <w:r>
              <w:t>Computer Skills</w:t>
            </w:r>
          </w:p>
        </w:tc>
        <w:tc>
          <w:tcPr>
            <w:tcW w:w="6667" w:type="dxa"/>
          </w:tcPr>
          <w:p w14:paraId="0B1F60A8" w14:textId="77777777" w:rsidR="00181A9C" w:rsidRDefault="00181A9C" w:rsidP="00181A9C"/>
          <w:p w14:paraId="4DCBD2CA" w14:textId="77777777" w:rsidR="00181A9C" w:rsidRDefault="00181A9C" w:rsidP="00181A9C">
            <w:r>
              <w:t>3d Studio Max – Basic</w:t>
            </w:r>
            <w:r>
              <w:br/>
              <w:t>Jira – intermediate</w:t>
            </w:r>
            <w:r>
              <w:br/>
              <w:t>Perforce - intermediate</w:t>
            </w:r>
          </w:p>
          <w:p w14:paraId="1F626D58" w14:textId="77777777" w:rsidR="00181A9C" w:rsidRDefault="00181A9C" w:rsidP="00181A9C">
            <w:r>
              <w:t>MS Office – very good</w:t>
            </w:r>
          </w:p>
          <w:p w14:paraId="1E099A45" w14:textId="77777777" w:rsidR="00181A9C" w:rsidRDefault="00181A9C" w:rsidP="00181A9C">
            <w:r>
              <w:t>Adobe Photoshop - basic</w:t>
            </w:r>
          </w:p>
          <w:p w14:paraId="716FFF9D" w14:textId="77777777" w:rsidR="00181A9C" w:rsidRDefault="00181A9C" w:rsidP="00181A9C">
            <w:r>
              <w:t>Debian, Ubuntu, Fedora core Linux - basic</w:t>
            </w:r>
          </w:p>
          <w:p w14:paraId="70AE0CDD" w14:textId="77777777" w:rsidR="00181A9C" w:rsidRDefault="00181A9C" w:rsidP="00181A9C">
            <w:r>
              <w:t>Local Area Networking – good</w:t>
            </w:r>
          </w:p>
          <w:p w14:paraId="60306A9A" w14:textId="77777777" w:rsidR="00181A9C" w:rsidRDefault="00181A9C" w:rsidP="00181A9C"/>
        </w:tc>
      </w:tr>
      <w:tr w:rsidR="00181A9C" w14:paraId="6B45263E" w14:textId="77777777">
        <w:tc>
          <w:tcPr>
            <w:tcW w:w="2160" w:type="dxa"/>
          </w:tcPr>
          <w:p w14:paraId="28493112" w14:textId="77777777" w:rsidR="00181A9C" w:rsidRDefault="00181A9C" w:rsidP="00181A9C">
            <w:pPr>
              <w:pStyle w:val="Heading1"/>
            </w:pPr>
            <w:r>
              <w:lastRenderedPageBreak/>
              <w:t>Level design related skills</w:t>
            </w:r>
          </w:p>
          <w:p w14:paraId="1AEC46F3" w14:textId="77777777" w:rsidR="00181A9C" w:rsidRDefault="00181A9C" w:rsidP="00181A9C"/>
          <w:p w14:paraId="756A8FB9" w14:textId="77777777" w:rsidR="00181A9C" w:rsidRDefault="00181A9C" w:rsidP="00181A9C"/>
          <w:p w14:paraId="141895EF" w14:textId="77777777" w:rsidR="00181A9C" w:rsidRDefault="00181A9C" w:rsidP="00181A9C"/>
          <w:p w14:paraId="0E3CB0B1" w14:textId="77777777" w:rsidR="00181A9C" w:rsidRDefault="00181A9C" w:rsidP="00181A9C"/>
          <w:p w14:paraId="495338FD" w14:textId="77777777" w:rsidR="00181A9C" w:rsidRDefault="00181A9C" w:rsidP="00181A9C"/>
          <w:p w14:paraId="18BE0EB7" w14:textId="77777777" w:rsidR="00181A9C" w:rsidRPr="005B585C" w:rsidRDefault="00181A9C" w:rsidP="00181A9C"/>
          <w:p w14:paraId="4E473CED" w14:textId="77777777" w:rsidR="00181A9C" w:rsidRDefault="00181A9C" w:rsidP="00181A9C">
            <w:pPr>
              <w:pStyle w:val="Heading1"/>
            </w:pPr>
            <w:r>
              <w:t>Other skills</w:t>
            </w:r>
          </w:p>
          <w:p w14:paraId="1DF91DA7" w14:textId="77777777" w:rsidR="00181A9C" w:rsidRDefault="00181A9C" w:rsidP="00181A9C"/>
          <w:p w14:paraId="78F34311" w14:textId="77777777" w:rsidR="00181A9C" w:rsidRPr="009B5EA8" w:rsidRDefault="00181A9C" w:rsidP="00181A9C"/>
        </w:tc>
        <w:tc>
          <w:tcPr>
            <w:tcW w:w="6667" w:type="dxa"/>
          </w:tcPr>
          <w:p w14:paraId="2760D43F" w14:textId="77777777" w:rsidR="00181A9C" w:rsidRDefault="00181A9C" w:rsidP="00181A9C"/>
          <w:p w14:paraId="48BB2C1C" w14:textId="77777777" w:rsidR="00181A9C" w:rsidRDefault="00181A9C" w:rsidP="00181A9C">
            <w:r>
              <w:t>Cry engine 1 – intermediate knowledge of a heavily modified version</w:t>
            </w:r>
          </w:p>
          <w:p w14:paraId="4F9802FD" w14:textId="77777777" w:rsidR="00181A9C" w:rsidRDefault="00181A9C" w:rsidP="00181A9C">
            <w:r>
              <w:t>Hammer Source -basic</w:t>
            </w:r>
          </w:p>
          <w:p w14:paraId="15B7956E" w14:textId="77777777" w:rsidR="00181A9C" w:rsidRDefault="00181A9C" w:rsidP="00181A9C">
            <w:r>
              <w:t>Onyx engine – intermediate</w:t>
            </w:r>
          </w:p>
          <w:p w14:paraId="3EEC578E" w14:textId="77777777" w:rsidR="00181A9C" w:rsidRDefault="00181A9C" w:rsidP="00181A9C">
            <w:r>
              <w:t>Anvil – versions for five different games- proficient</w:t>
            </w:r>
          </w:p>
          <w:p w14:paraId="0BE7BE14" w14:textId="2FD8C736" w:rsidR="00181A9C" w:rsidRDefault="00181A9C" w:rsidP="00181A9C">
            <w:r>
              <w:t>Anvil Next</w:t>
            </w:r>
            <w:r>
              <w:br/>
              <w:t>Anvil Next 2.0</w:t>
            </w:r>
            <w:r>
              <w:br/>
              <w:t xml:space="preserve">Unreal Engine 4 </w:t>
            </w:r>
            <w:r>
              <w:br/>
              <w:t>Unreal Engine 5</w:t>
            </w:r>
            <w:r>
              <w:br/>
              <w:t>C- Engine</w:t>
            </w:r>
          </w:p>
          <w:p w14:paraId="5473B06C" w14:textId="77777777" w:rsidR="00181A9C" w:rsidRDefault="00181A9C" w:rsidP="00181A9C"/>
          <w:p w14:paraId="7544110C" w14:textId="77777777" w:rsidR="00181A9C" w:rsidRDefault="00181A9C" w:rsidP="00181A9C">
            <w:r>
              <w:t>Very good communication skills</w:t>
            </w:r>
          </w:p>
          <w:p w14:paraId="4F4EF630" w14:textId="0257A1C7" w:rsidR="00181A9C" w:rsidRDefault="00181A9C" w:rsidP="00181A9C">
            <w:r>
              <w:t>Teamwork</w:t>
            </w:r>
          </w:p>
          <w:p w14:paraId="234780F5" w14:textId="77777777" w:rsidR="00181A9C" w:rsidRDefault="00181A9C" w:rsidP="00181A9C">
            <w:r>
              <w:t>Driver’s license</w:t>
            </w:r>
          </w:p>
          <w:p w14:paraId="092AF19A" w14:textId="77777777" w:rsidR="00181A9C" w:rsidRDefault="00181A9C" w:rsidP="00181A9C">
            <w:r>
              <w:t>Customer relation skills</w:t>
            </w:r>
          </w:p>
          <w:p w14:paraId="4F835612" w14:textId="77777777" w:rsidR="00181A9C" w:rsidRDefault="00181A9C" w:rsidP="00181A9C">
            <w:r>
              <w:t>Team organization skills</w:t>
            </w:r>
          </w:p>
          <w:p w14:paraId="7C89C20F" w14:textId="77777777" w:rsidR="00181A9C" w:rsidRDefault="00181A9C" w:rsidP="00181A9C"/>
          <w:p w14:paraId="4BE6AB44" w14:textId="77777777" w:rsidR="00181A9C" w:rsidRDefault="00181A9C" w:rsidP="00181A9C"/>
        </w:tc>
      </w:tr>
      <w:tr w:rsidR="00181A9C" w14:paraId="6452F9DE" w14:textId="77777777" w:rsidTr="00055AF2">
        <w:trPr>
          <w:trHeight w:val="675"/>
        </w:trPr>
        <w:tc>
          <w:tcPr>
            <w:tcW w:w="2160" w:type="dxa"/>
          </w:tcPr>
          <w:p w14:paraId="56D910DB" w14:textId="77777777" w:rsidR="00181A9C" w:rsidRDefault="00181A9C" w:rsidP="00181A9C">
            <w:pPr>
              <w:pStyle w:val="Heading1"/>
            </w:pPr>
            <w:r>
              <w:t>Interests</w:t>
            </w:r>
          </w:p>
          <w:p w14:paraId="606896F8" w14:textId="77777777" w:rsidR="00181A9C" w:rsidRDefault="00181A9C" w:rsidP="00181A9C"/>
          <w:p w14:paraId="27749A23" w14:textId="77777777" w:rsidR="00181A9C" w:rsidRDefault="00181A9C" w:rsidP="00181A9C"/>
          <w:p w14:paraId="3F49F5B9" w14:textId="77777777" w:rsidR="00181A9C" w:rsidRDefault="00181A9C" w:rsidP="00181A9C"/>
          <w:p w14:paraId="13649F37" w14:textId="77777777" w:rsidR="00181A9C" w:rsidRDefault="00181A9C" w:rsidP="00181A9C"/>
          <w:p w14:paraId="163CAEC4" w14:textId="77777777" w:rsidR="00181A9C" w:rsidRDefault="00181A9C" w:rsidP="00181A9C"/>
          <w:p w14:paraId="31094801" w14:textId="77777777" w:rsidR="00181A9C" w:rsidRDefault="00181A9C" w:rsidP="00181A9C">
            <w:pPr>
              <w:pStyle w:val="Heading1"/>
            </w:pPr>
            <w:proofErr w:type="spellStart"/>
            <w:r w:rsidRPr="00BB12D2">
              <w:t>Favourtie</w:t>
            </w:r>
            <w:proofErr w:type="spellEnd"/>
            <w:r w:rsidRPr="00BB12D2">
              <w:t xml:space="preserve"> Video Game Genres</w:t>
            </w:r>
          </w:p>
          <w:p w14:paraId="4C1C2E0C" w14:textId="77777777" w:rsidR="00181A9C" w:rsidRDefault="00181A9C" w:rsidP="00181A9C"/>
          <w:p w14:paraId="701F5A79" w14:textId="77777777" w:rsidR="00181A9C" w:rsidRDefault="00181A9C" w:rsidP="00181A9C"/>
          <w:p w14:paraId="7DDEC52C" w14:textId="77777777" w:rsidR="00181A9C" w:rsidRDefault="00181A9C" w:rsidP="00181A9C"/>
          <w:p w14:paraId="663F1481" w14:textId="77777777" w:rsidR="00181A9C" w:rsidRDefault="00181A9C" w:rsidP="00181A9C"/>
          <w:p w14:paraId="1D028BE1" w14:textId="77777777" w:rsidR="00181A9C" w:rsidRDefault="00181A9C" w:rsidP="00181A9C"/>
          <w:p w14:paraId="05BD099D" w14:textId="77777777" w:rsidR="00181A9C" w:rsidRDefault="00181A9C" w:rsidP="00181A9C"/>
          <w:p w14:paraId="40267B77" w14:textId="77777777" w:rsidR="00181A9C" w:rsidRDefault="00181A9C" w:rsidP="00181A9C">
            <w:proofErr w:type="spellStart"/>
            <w:r w:rsidRPr="00BB12D2">
              <w:rPr>
                <w:b/>
              </w:rPr>
              <w:t>Favourtie</w:t>
            </w:r>
            <w:proofErr w:type="spellEnd"/>
            <w:r w:rsidRPr="00BB12D2">
              <w:rPr>
                <w:b/>
              </w:rPr>
              <w:t xml:space="preserve"> Video Game</w:t>
            </w:r>
            <w:r>
              <w:rPr>
                <w:b/>
              </w:rPr>
              <w:t>s</w:t>
            </w:r>
          </w:p>
          <w:p w14:paraId="1F5B5D3F" w14:textId="77777777" w:rsidR="00181A9C" w:rsidRPr="00BB12D2" w:rsidRDefault="00181A9C" w:rsidP="00181A9C"/>
        </w:tc>
        <w:tc>
          <w:tcPr>
            <w:tcW w:w="6667" w:type="dxa"/>
          </w:tcPr>
          <w:p w14:paraId="0F150BA3" w14:textId="77777777" w:rsidR="00181A9C" w:rsidRDefault="00181A9C" w:rsidP="00181A9C">
            <w:pPr>
              <w:pStyle w:val="BodyText1"/>
            </w:pPr>
            <w:r>
              <w:t xml:space="preserve">Computers, Games (both video and not), History, Literature, Board game and tabletop wargames. </w:t>
            </w:r>
            <w:r>
              <w:br/>
            </w:r>
          </w:p>
          <w:tbl>
            <w:tblPr>
              <w:tblW w:w="0" w:type="auto"/>
              <w:tblLayout w:type="fixed"/>
              <w:tblCellMar>
                <w:left w:w="115" w:type="dxa"/>
                <w:right w:w="115" w:type="dxa"/>
              </w:tblCellMar>
              <w:tblLook w:val="0000" w:firstRow="0" w:lastRow="0" w:firstColumn="0" w:lastColumn="0" w:noHBand="0" w:noVBand="0"/>
            </w:tblPr>
            <w:tblGrid>
              <w:gridCol w:w="2160"/>
              <w:gridCol w:w="6667"/>
            </w:tblGrid>
            <w:tr w:rsidR="00181A9C" w14:paraId="2F1C1856" w14:textId="77777777" w:rsidTr="00CD783F">
              <w:tc>
                <w:tcPr>
                  <w:tcW w:w="2160" w:type="dxa"/>
                </w:tcPr>
                <w:p w14:paraId="356C2636" w14:textId="77777777" w:rsidR="00181A9C" w:rsidRDefault="00181A9C" w:rsidP="00181A9C">
                  <w:pPr>
                    <w:pStyle w:val="Heading1"/>
                  </w:pPr>
                </w:p>
              </w:tc>
              <w:tc>
                <w:tcPr>
                  <w:tcW w:w="6667" w:type="dxa"/>
                </w:tcPr>
                <w:p w14:paraId="1102AFB9" w14:textId="77777777" w:rsidR="00181A9C" w:rsidRDefault="00181A9C" w:rsidP="00181A9C">
                  <w:pPr>
                    <w:pStyle w:val="BodyText1"/>
                  </w:pPr>
                </w:p>
              </w:tc>
            </w:tr>
          </w:tbl>
          <w:p w14:paraId="63DE63B2" w14:textId="77777777" w:rsidR="00181A9C" w:rsidRDefault="00181A9C" w:rsidP="00181A9C"/>
          <w:p w14:paraId="65A3964D" w14:textId="77777777" w:rsidR="00181A9C" w:rsidRDefault="00181A9C" w:rsidP="00181A9C">
            <w:r>
              <w:t>First person Shooter,</w:t>
            </w:r>
            <w:r>
              <w:br/>
              <w:t>Real time strategy</w:t>
            </w:r>
          </w:p>
          <w:p w14:paraId="4FCA04BA" w14:textId="77777777" w:rsidR="00181A9C" w:rsidRDefault="00181A9C" w:rsidP="00181A9C">
            <w:r>
              <w:t>Role playing games (all types – Action, turn based, MMO)</w:t>
            </w:r>
          </w:p>
          <w:p w14:paraId="14243DF9" w14:textId="77777777" w:rsidR="00181A9C" w:rsidRDefault="00181A9C" w:rsidP="00181A9C">
            <w:r>
              <w:t>Turn based strategy</w:t>
            </w:r>
          </w:p>
          <w:p w14:paraId="4D6A2A3C" w14:textId="77777777" w:rsidR="00181A9C" w:rsidRDefault="00181A9C" w:rsidP="00181A9C"/>
          <w:p w14:paraId="7CE32326" w14:textId="77777777" w:rsidR="00181A9C" w:rsidRDefault="00181A9C" w:rsidP="00181A9C"/>
          <w:p w14:paraId="30C86377" w14:textId="77777777" w:rsidR="00181A9C" w:rsidRDefault="00181A9C" w:rsidP="00181A9C"/>
          <w:p w14:paraId="129C8D0C" w14:textId="77777777" w:rsidR="00181A9C" w:rsidRDefault="00181A9C" w:rsidP="00181A9C"/>
          <w:p w14:paraId="1ADBBD69" w14:textId="77777777" w:rsidR="00181A9C" w:rsidRDefault="00181A9C" w:rsidP="00181A9C">
            <w:r>
              <w:t>Heroes of Might and Magic III</w:t>
            </w:r>
            <w:r>
              <w:br/>
              <w:t>Total war series</w:t>
            </w:r>
            <w:r>
              <w:br/>
              <w:t>Battlefield series</w:t>
            </w:r>
          </w:p>
          <w:p w14:paraId="7AFE1386" w14:textId="77777777" w:rsidR="00181A9C" w:rsidRDefault="00181A9C" w:rsidP="00181A9C">
            <w:r>
              <w:t>Assassin’s creed series</w:t>
            </w:r>
          </w:p>
          <w:p w14:paraId="003FE63B" w14:textId="77777777" w:rsidR="00181A9C" w:rsidRDefault="00181A9C" w:rsidP="00181A9C">
            <w:r>
              <w:t>The elder scrolls series</w:t>
            </w:r>
          </w:p>
          <w:p w14:paraId="2E70244D" w14:textId="77777777" w:rsidR="00181A9C" w:rsidRDefault="00181A9C" w:rsidP="00181A9C">
            <w:r>
              <w:t>Diablo</w:t>
            </w:r>
          </w:p>
          <w:p w14:paraId="1F2D60AA" w14:textId="77777777" w:rsidR="00181A9C" w:rsidRDefault="00181A9C" w:rsidP="00181A9C">
            <w:r>
              <w:t xml:space="preserve">Borderlands series </w:t>
            </w:r>
          </w:p>
          <w:p w14:paraId="2AE20E95" w14:textId="60762EDA" w:rsidR="00181A9C" w:rsidRDefault="00181A9C" w:rsidP="00181A9C">
            <w:r>
              <w:t>Mount &amp; Blade series</w:t>
            </w:r>
          </w:p>
          <w:p w14:paraId="3D564624" w14:textId="77777777" w:rsidR="00181A9C" w:rsidRDefault="00181A9C" w:rsidP="00181A9C">
            <w:r>
              <w:t>The Witcher III</w:t>
            </w:r>
          </w:p>
          <w:p w14:paraId="31CDAF04" w14:textId="77777777" w:rsidR="00181A9C" w:rsidRDefault="00181A9C" w:rsidP="00181A9C"/>
          <w:p w14:paraId="3AC0016C" w14:textId="77777777" w:rsidR="00181A9C" w:rsidRDefault="00181A9C" w:rsidP="00181A9C"/>
          <w:p w14:paraId="73036552" w14:textId="77777777" w:rsidR="00181A9C" w:rsidRPr="00BB12D2" w:rsidRDefault="00181A9C" w:rsidP="00181A9C"/>
        </w:tc>
      </w:tr>
      <w:tr w:rsidR="00181A9C" w14:paraId="35C3DF85" w14:textId="77777777">
        <w:tc>
          <w:tcPr>
            <w:tcW w:w="2160" w:type="dxa"/>
          </w:tcPr>
          <w:p w14:paraId="5E4895E2" w14:textId="77777777" w:rsidR="00181A9C" w:rsidRDefault="00181A9C" w:rsidP="00181A9C">
            <w:pPr>
              <w:pStyle w:val="Heading1"/>
            </w:pPr>
            <w:r>
              <w:t>Additional info</w:t>
            </w:r>
          </w:p>
        </w:tc>
        <w:tc>
          <w:tcPr>
            <w:tcW w:w="6667" w:type="dxa"/>
          </w:tcPr>
          <w:p w14:paraId="21AAEFF2" w14:textId="77777777" w:rsidR="00181A9C" w:rsidRDefault="00181A9C" w:rsidP="00181A9C">
            <w:pPr>
              <w:pStyle w:val="BodyText1"/>
            </w:pPr>
            <w:r>
              <w:t xml:space="preserve">One of the authors of the first Bulgarian Pen and Paper </w:t>
            </w:r>
            <w:proofErr w:type="gramStart"/>
            <w:r>
              <w:t>RPG’s  -</w:t>
            </w:r>
            <w:proofErr w:type="gramEnd"/>
            <w:r>
              <w:t xml:space="preserve"> the </w:t>
            </w:r>
            <w:proofErr w:type="spellStart"/>
            <w:r>
              <w:t>Endyval</w:t>
            </w:r>
            <w:proofErr w:type="spellEnd"/>
            <w:r>
              <w:t xml:space="preserve"> series</w:t>
            </w:r>
          </w:p>
        </w:tc>
      </w:tr>
    </w:tbl>
    <w:p w14:paraId="3662CB88" w14:textId="77777777" w:rsidR="00156413" w:rsidRDefault="00156413"/>
    <w:p w14:paraId="0726EE8F" w14:textId="77777777" w:rsidR="00BB12D2" w:rsidRDefault="00BB12D2"/>
    <w:p w14:paraId="7B9AA8BB" w14:textId="77777777" w:rsidR="00BB12D2" w:rsidRDefault="00BB12D2"/>
    <w:sectPr w:rsidR="00BB12D2">
      <w:footerReference w:type="default" r:id="rId9"/>
      <w:type w:val="continuous"/>
      <w:pgSz w:w="11906" w:h="16838"/>
      <w:pgMar w:top="720" w:right="1077" w:bottom="261" w:left="1077" w:header="708" w:footer="708" w:gutter="0"/>
      <w:paperSrc w:first="15" w:other="15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D998B" w14:textId="77777777" w:rsidR="00022C3A" w:rsidRDefault="00022C3A">
      <w:r>
        <w:separator/>
      </w:r>
    </w:p>
  </w:endnote>
  <w:endnote w:type="continuationSeparator" w:id="0">
    <w:p w14:paraId="226797B3" w14:textId="77777777" w:rsidR="00022C3A" w:rsidRDefault="00022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bre Franklin">
    <w:altName w:val="Calibri"/>
    <w:charset w:val="00"/>
    <w:family w:val="auto"/>
    <w:pitch w:val="variable"/>
    <w:sig w:usb0="A00000FF" w:usb1="4000205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8856"/>
    </w:tblGrid>
    <w:tr w:rsidR="00736728" w14:paraId="57C5EEEE" w14:textId="77777777">
      <w:tc>
        <w:tcPr>
          <w:tcW w:w="8856" w:type="dxa"/>
        </w:tcPr>
        <w:p w14:paraId="0ADCE83C" w14:textId="77777777" w:rsidR="00736728" w:rsidRDefault="00F32857">
          <w:pPr>
            <w:pStyle w:val="Footer"/>
            <w:ind w:left="0"/>
            <w:jc w:val="right"/>
            <w:rPr>
              <w:rFonts w:ascii="Century Gothic" w:hAnsi="Century Gothic"/>
            </w:rPr>
          </w:pPr>
          <w:r>
            <w:t>Asen Tsvetkov</w:t>
          </w:r>
        </w:p>
      </w:tc>
    </w:tr>
    <w:tr w:rsidR="00736728" w:rsidRPr="00F32857" w14:paraId="5092DDEC" w14:textId="77777777">
      <w:tc>
        <w:tcPr>
          <w:tcW w:w="8856" w:type="dxa"/>
        </w:tcPr>
        <w:p w14:paraId="5F6C15F2" w14:textId="77777777" w:rsidR="00736728" w:rsidRPr="00F32857" w:rsidRDefault="00F32857">
          <w:pPr>
            <w:pStyle w:val="Footer"/>
            <w:ind w:left="0"/>
            <w:jc w:val="right"/>
            <w:rPr>
              <w:rFonts w:ascii="Century Gothic" w:hAnsi="Century Gothic"/>
              <w:b w:val="0"/>
              <w:sz w:val="16"/>
              <w:szCs w:val="16"/>
            </w:rPr>
          </w:pPr>
          <w:r w:rsidRPr="00F32857">
            <w:rPr>
              <w:b w:val="0"/>
              <w:sz w:val="16"/>
              <w:szCs w:val="16"/>
            </w:rPr>
            <w:t xml:space="preserve">Bul Cherni </w:t>
          </w:r>
          <w:proofErr w:type="spellStart"/>
          <w:r w:rsidRPr="00F32857">
            <w:rPr>
              <w:b w:val="0"/>
              <w:sz w:val="16"/>
              <w:szCs w:val="16"/>
            </w:rPr>
            <w:t>Vryh</w:t>
          </w:r>
          <w:proofErr w:type="spellEnd"/>
          <w:r w:rsidRPr="00F32857">
            <w:rPr>
              <w:b w:val="0"/>
              <w:sz w:val="16"/>
              <w:szCs w:val="16"/>
            </w:rPr>
            <w:t xml:space="preserve"> 25 </w:t>
          </w:r>
          <w:proofErr w:type="spellStart"/>
          <w:r w:rsidRPr="00F32857">
            <w:rPr>
              <w:b w:val="0"/>
              <w:sz w:val="16"/>
              <w:szCs w:val="16"/>
            </w:rPr>
            <w:t>ent</w:t>
          </w:r>
          <w:proofErr w:type="spellEnd"/>
          <w:r w:rsidRPr="00F32857">
            <w:rPr>
              <w:b w:val="0"/>
              <w:sz w:val="16"/>
              <w:szCs w:val="16"/>
            </w:rPr>
            <w:t xml:space="preserve"> G ap5, Sofia, 1421 Bulgaria, +359 888 806 753</w:t>
          </w:r>
          <w:r>
            <w:t xml:space="preserve"> </w:t>
          </w:r>
          <w:hyperlink r:id="rId1" w:history="1">
            <w:r w:rsidRPr="00F32857">
              <w:rPr>
                <w:rStyle w:val="Hyperlink"/>
                <w:b w:val="0"/>
                <w:sz w:val="16"/>
                <w:szCs w:val="16"/>
              </w:rPr>
              <w:t>asen.tsvetkov@gmail.com</w:t>
            </w:r>
          </w:hyperlink>
        </w:p>
      </w:tc>
    </w:tr>
  </w:tbl>
  <w:p w14:paraId="2D588DFD" w14:textId="77777777" w:rsidR="00736728" w:rsidRPr="00F32857" w:rsidRDefault="00736728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F04CA" w14:textId="77777777" w:rsidR="00022C3A" w:rsidRDefault="00022C3A">
      <w:r>
        <w:separator/>
      </w:r>
    </w:p>
  </w:footnote>
  <w:footnote w:type="continuationSeparator" w:id="0">
    <w:p w14:paraId="339776C3" w14:textId="77777777" w:rsidR="00022C3A" w:rsidRDefault="00022C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B75600"/>
    <w:multiLevelType w:val="singleLevel"/>
    <w:tmpl w:val="EBBC44FA"/>
    <w:lvl w:ilvl="0">
      <w:start w:val="1"/>
      <w:numFmt w:val="bullet"/>
      <w:pStyle w:val="BulletedList"/>
      <w:lvlText w:val=""/>
      <w:lvlJc w:val="left"/>
      <w:pPr>
        <w:tabs>
          <w:tab w:val="num" w:pos="360"/>
        </w:tabs>
        <w:ind w:left="245" w:hanging="245"/>
      </w:pPr>
      <w:rPr>
        <w:rFonts w:ascii="Wingdings" w:hAnsi="Wingdings" w:hint="default"/>
      </w:rPr>
    </w:lvl>
  </w:abstractNum>
  <w:num w:numId="1" w16cid:durableId="1194221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36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A1C"/>
    <w:rsid w:val="00022C3A"/>
    <w:rsid w:val="0003011A"/>
    <w:rsid w:val="00035B4A"/>
    <w:rsid w:val="00055AF2"/>
    <w:rsid w:val="000C5B51"/>
    <w:rsid w:val="000F1F9F"/>
    <w:rsid w:val="00101CE6"/>
    <w:rsid w:val="00115159"/>
    <w:rsid w:val="00156413"/>
    <w:rsid w:val="00166803"/>
    <w:rsid w:val="00181A9C"/>
    <w:rsid w:val="001C3C29"/>
    <w:rsid w:val="0021635E"/>
    <w:rsid w:val="0027481C"/>
    <w:rsid w:val="002872D6"/>
    <w:rsid w:val="002A4102"/>
    <w:rsid w:val="002E2D27"/>
    <w:rsid w:val="003519D5"/>
    <w:rsid w:val="003A2838"/>
    <w:rsid w:val="003C5E56"/>
    <w:rsid w:val="003D140F"/>
    <w:rsid w:val="004023E5"/>
    <w:rsid w:val="004305F7"/>
    <w:rsid w:val="0043709D"/>
    <w:rsid w:val="00437878"/>
    <w:rsid w:val="0045600C"/>
    <w:rsid w:val="00465A1C"/>
    <w:rsid w:val="004B3DFA"/>
    <w:rsid w:val="004B44C1"/>
    <w:rsid w:val="00560453"/>
    <w:rsid w:val="005A589E"/>
    <w:rsid w:val="005B585C"/>
    <w:rsid w:val="005D74AE"/>
    <w:rsid w:val="005F21EB"/>
    <w:rsid w:val="005F43D2"/>
    <w:rsid w:val="006527F7"/>
    <w:rsid w:val="006953EF"/>
    <w:rsid w:val="00736728"/>
    <w:rsid w:val="0075327E"/>
    <w:rsid w:val="00764B41"/>
    <w:rsid w:val="007F7590"/>
    <w:rsid w:val="00803F94"/>
    <w:rsid w:val="00815F02"/>
    <w:rsid w:val="0082063E"/>
    <w:rsid w:val="008262F8"/>
    <w:rsid w:val="00832BF8"/>
    <w:rsid w:val="00834689"/>
    <w:rsid w:val="008367D4"/>
    <w:rsid w:val="008A27B3"/>
    <w:rsid w:val="009265BD"/>
    <w:rsid w:val="009B5EA8"/>
    <w:rsid w:val="009B67F7"/>
    <w:rsid w:val="009C4A2B"/>
    <w:rsid w:val="009C6489"/>
    <w:rsid w:val="009E5A9D"/>
    <w:rsid w:val="009F7633"/>
    <w:rsid w:val="00A1435B"/>
    <w:rsid w:val="00A16E44"/>
    <w:rsid w:val="00A8207C"/>
    <w:rsid w:val="00AE3228"/>
    <w:rsid w:val="00BB12D2"/>
    <w:rsid w:val="00C63977"/>
    <w:rsid w:val="00C92F8A"/>
    <w:rsid w:val="00CD0E0A"/>
    <w:rsid w:val="00CD783F"/>
    <w:rsid w:val="00D1668A"/>
    <w:rsid w:val="00D25192"/>
    <w:rsid w:val="00D91D04"/>
    <w:rsid w:val="00DD5EF4"/>
    <w:rsid w:val="00DF0A17"/>
    <w:rsid w:val="00E73249"/>
    <w:rsid w:val="00E81A6C"/>
    <w:rsid w:val="00E92573"/>
    <w:rsid w:val="00F02DFF"/>
    <w:rsid w:val="00F0760D"/>
    <w:rsid w:val="00F224A3"/>
    <w:rsid w:val="00F32857"/>
    <w:rsid w:val="00F434E0"/>
    <w:rsid w:val="00F7599F"/>
    <w:rsid w:val="00F82DA0"/>
    <w:rsid w:val="00F87C0E"/>
    <w:rsid w:val="00FB65BB"/>
    <w:rsid w:val="00FE2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martTagType w:namespaceuri="urn:schemas-microsoft-com:office:smarttags" w:name="City"/>
  <w:smartTagType w:namespaceuri="urn:schemas-microsoft-com:office:smarttags" w:name="country-region"/>
  <w:shapeDefaults>
    <o:shapedefaults v:ext="edit" spidmax="2050"/>
    <o:shapelayout v:ext="edit">
      <o:idmap v:ext="edit" data="2"/>
    </o:shapelayout>
  </w:shapeDefaults>
  <w:decimalSymbol w:val="."/>
  <w:listSeparator w:val=","/>
  <w14:docId w14:val="07A702C3"/>
  <w15:chartTrackingRefBased/>
  <w15:docId w15:val="{64761009-00FB-4B86-82F0-0B8983785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Heading1">
    <w:name w:val="heading 1"/>
    <w:basedOn w:val="Normal"/>
    <w:next w:val="Normal"/>
    <w:qFormat/>
    <w:pPr>
      <w:spacing w:before="220" w:line="220" w:lineRule="atLeast"/>
      <w:outlineLvl w:val="0"/>
    </w:pPr>
    <w:rPr>
      <w:rFonts w:ascii="Century Gothic" w:hAnsi="Century Gothic"/>
      <w:b/>
      <w:spacing w:val="-1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60" w:line="220" w:lineRule="atLeast"/>
      <w:jc w:val="both"/>
    </w:pPr>
    <w:rPr>
      <w:spacing w:val="-5"/>
    </w:rPr>
  </w:style>
  <w:style w:type="paragraph" w:customStyle="1" w:styleId="BulletedList">
    <w:name w:val="Bulleted List"/>
    <w:basedOn w:val="BodyText"/>
    <w:pPr>
      <w:numPr>
        <w:numId w:val="1"/>
      </w:numPr>
    </w:pPr>
  </w:style>
  <w:style w:type="paragraph" w:customStyle="1" w:styleId="BodyText1">
    <w:name w:val="Body Text 1"/>
    <w:basedOn w:val="Normal"/>
    <w:next w:val="Normal"/>
    <w:autoRedefine/>
    <w:pPr>
      <w:tabs>
        <w:tab w:val="left" w:pos="2160"/>
        <w:tab w:val="right" w:pos="6480"/>
      </w:tabs>
      <w:spacing w:before="240" w:after="40" w:line="220" w:lineRule="atLeast"/>
    </w:pPr>
  </w:style>
  <w:style w:type="paragraph" w:styleId="Footer">
    <w:name w:val="footer"/>
    <w:basedOn w:val="Normal"/>
    <w:pPr>
      <w:tabs>
        <w:tab w:val="right" w:pos="6840"/>
      </w:tabs>
      <w:spacing w:line="220" w:lineRule="atLeast"/>
      <w:ind w:left="-2160"/>
      <w:jc w:val="both"/>
    </w:pPr>
    <w:rPr>
      <w:b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sid w:val="00156413"/>
    <w:rPr>
      <w:color w:val="0000FF"/>
      <w:u w:val="single"/>
    </w:rPr>
  </w:style>
  <w:style w:type="paragraph" w:customStyle="1" w:styleId="YourName">
    <w:name w:val="Your Name"/>
    <w:basedOn w:val="Normal"/>
    <w:pPr>
      <w:jc w:val="right"/>
    </w:pPr>
    <w:rPr>
      <w:rFonts w:ascii="Century Gothic" w:hAnsi="Century Gothic"/>
      <w:b/>
      <w:bCs/>
      <w:sz w:val="32"/>
    </w:rPr>
  </w:style>
  <w:style w:type="paragraph" w:customStyle="1" w:styleId="ContactInfo">
    <w:name w:val="Contact Info"/>
    <w:basedOn w:val="Normal"/>
    <w:pPr>
      <w:spacing w:before="60"/>
      <w:jc w:val="right"/>
    </w:pPr>
    <w:rPr>
      <w:rFonts w:ascii="Century Gothic" w:hAnsi="Century Gothic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en.tsvetkov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sen.tsvetkov@gmail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user\LOCALS~1\Temp\TCD71.tmp\Chronological%20CV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49EAA-2EB3-48F7-B8DE-28C92661C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Chronological CV.dot</Template>
  <TotalTime>4</TotalTime>
  <Pages>5</Pages>
  <Words>1194</Words>
  <Characters>6811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7990</CharactersWithSpaces>
  <SharedDoc>false</SharedDoc>
  <HLinks>
    <vt:vector size="12" baseType="variant">
      <vt:variant>
        <vt:i4>2555979</vt:i4>
      </vt:variant>
      <vt:variant>
        <vt:i4>0</vt:i4>
      </vt:variant>
      <vt:variant>
        <vt:i4>0</vt:i4>
      </vt:variant>
      <vt:variant>
        <vt:i4>5</vt:i4>
      </vt:variant>
      <vt:variant>
        <vt:lpwstr>mailto:asen.tsvetkov@gmail.com</vt:lpwstr>
      </vt:variant>
      <vt:variant>
        <vt:lpwstr/>
      </vt:variant>
      <vt:variant>
        <vt:i4>2555979</vt:i4>
      </vt:variant>
      <vt:variant>
        <vt:i4>0</vt:i4>
      </vt:variant>
      <vt:variant>
        <vt:i4>0</vt:i4>
      </vt:variant>
      <vt:variant>
        <vt:i4>5</vt:i4>
      </vt:variant>
      <vt:variant>
        <vt:lpwstr>mailto:asen.tsvetkov@gmail.com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Asen Tsvetkov</dc:creator>
  <cp:keywords/>
  <dc:description/>
  <cp:lastModifiedBy>Asen Tsvetkov</cp:lastModifiedBy>
  <cp:revision>2</cp:revision>
  <dcterms:created xsi:type="dcterms:W3CDTF">2025-11-12T10:28:00Z</dcterms:created>
  <dcterms:modified xsi:type="dcterms:W3CDTF">2025-11-12T10:28:00Z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TC010762161033</vt:lpwstr>
  </property>
</Properties>
</file>